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33C6DF" w14:textId="77F633E7" w:rsidR="00A63651" w:rsidRPr="00FB650E" w:rsidRDefault="00F40180">
      <w:pPr>
        <w:rPr>
          <w:rFonts w:ascii="Kaspersky Sans Display" w:hAnsi="Kaspersky Sans Display"/>
          <w:color w:val="0D0D0D" w:themeColor="text1" w:themeTint="F2"/>
          <w:sz w:val="32"/>
          <w:szCs w:val="32"/>
          <w:lang w:val="en-US"/>
        </w:rPr>
      </w:pPr>
      <w:r w:rsidRPr="00FB650E">
        <w:rPr>
          <w:rFonts w:ascii="Kaspersky Sans Display" w:hAnsi="Kaspersky Sans Display"/>
          <w:noProof/>
          <w:sz w:val="56"/>
          <w:lang w:val="en-US"/>
        </w:rPr>
        <mc:AlternateContent>
          <mc:Choice Requires="wpg">
            <w:drawing>
              <wp:anchor distT="0" distB="0" distL="114300" distR="114300" simplePos="0" relativeHeight="251659264" behindDoc="0" locked="0" layoutInCell="1" allowOverlap="1" wp14:anchorId="4769418C" wp14:editId="515C41D3">
                <wp:simplePos x="0" y="0"/>
                <wp:positionH relativeFrom="column">
                  <wp:posOffset>-540385</wp:posOffset>
                </wp:positionH>
                <wp:positionV relativeFrom="paragraph">
                  <wp:posOffset>-1115939</wp:posOffset>
                </wp:positionV>
                <wp:extent cx="7544435" cy="10672445"/>
                <wp:effectExtent l="0" t="0" r="0" b="0"/>
                <wp:wrapNone/>
                <wp:docPr id="9" name="Группа 9"/>
                <wp:cNvGraphicFramePr/>
                <a:graphic xmlns:a="http://schemas.openxmlformats.org/drawingml/2006/main">
                  <a:graphicData uri="http://schemas.microsoft.com/office/word/2010/wordprocessingGroup">
                    <wpg:wgp>
                      <wpg:cNvGrpSpPr/>
                      <wpg:grpSpPr>
                        <a:xfrm>
                          <a:off x="0" y="0"/>
                          <a:ext cx="7544435" cy="10672445"/>
                          <a:chOff x="0" y="-42204"/>
                          <a:chExt cx="7544435" cy="10672445"/>
                        </a:xfrm>
                      </wpg:grpSpPr>
                      <pic:pic xmlns:pic="http://schemas.openxmlformats.org/drawingml/2006/picture">
                        <pic:nvPicPr>
                          <pic:cNvPr id="11" name="Рисунок 1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42204"/>
                            <a:ext cx="7544435" cy="10672445"/>
                          </a:xfrm>
                          <a:prstGeom prst="rect">
                            <a:avLst/>
                          </a:prstGeom>
                          <a:blipFill>
                            <a:blip r:embed="rId13"/>
                            <a:stretch>
                              <a:fillRect r="-7574"/>
                            </a:stretch>
                          </a:blipFill>
                        </pic:spPr>
                      </pic:pic>
                      <wps:wsp>
                        <wps:cNvPr id="13" name="Надпись 13"/>
                        <wps:cNvSpPr txBox="1"/>
                        <wps:spPr>
                          <a:xfrm>
                            <a:off x="618978" y="8904849"/>
                            <a:ext cx="1692000" cy="6212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Kaspersky Sans Display" w:hAnsi="Kaspersky Sans Display"/>
                                </w:rPr>
                                <w:alias w:val="Дата публикации"/>
                                <w:tag w:val=""/>
                                <w:id w:val="634911552"/>
                                <w:dataBinding w:prefixMappings="xmlns:ns0='http://schemas.microsoft.com/office/2006/coverPageProps' " w:xpath="/ns0:CoverPageProperties[1]/ns0:PublishDate[1]" w:storeItemID="{55AF091B-3C7A-41E3-B477-F2FDAA23CFDA}"/>
                                <w15:color w:val="000000"/>
                                <w:date w:fullDate="2023-06-29T00:00:00Z">
                                  <w:dateFormat w:val="dd.MM.yyyy"/>
                                  <w:lid w:val="ru-RU"/>
                                  <w:storeMappedDataAs w:val="dateTime"/>
                                  <w:calendar w:val="gregorian"/>
                                </w:date>
                              </w:sdtPr>
                              <w:sdtEndPr>
                                <w:rPr>
                                  <w:color w:val="FFFFFF" w:themeColor="background1"/>
                                </w:rPr>
                              </w:sdtEndPr>
                              <w:sdtContent>
                                <w:p w14:paraId="6F012009" w14:textId="007E075E" w:rsidR="00C45081" w:rsidRPr="00940621" w:rsidRDefault="00F40180" w:rsidP="00D37882">
                                  <w:pPr>
                                    <w:rPr>
                                      <w:rFonts w:ascii="Kaspersky Sans Display" w:hAnsi="Kaspersky Sans Display"/>
                                    </w:rPr>
                                  </w:pPr>
                                  <w:r>
                                    <w:rPr>
                                      <w:rFonts w:ascii="Kaspersky Sans Display" w:hAnsi="Kaspersky Sans Display"/>
                                      <w:lang w:val="en-US"/>
                                    </w:rPr>
                                    <w:t>2</w:t>
                                  </w:r>
                                  <w:r w:rsidR="00EB524F">
                                    <w:rPr>
                                      <w:rFonts w:ascii="Kaspersky Sans Display" w:hAnsi="Kaspersky Sans Display"/>
                                      <w:lang w:val="en-US"/>
                                    </w:rPr>
                                    <w:t>9</w:t>
                                  </w:r>
                                  <w:r w:rsidR="00940621" w:rsidRPr="00940621">
                                    <w:rPr>
                                      <w:rFonts w:ascii="Kaspersky Sans Display" w:hAnsi="Kaspersky Sans Display"/>
                                    </w:rPr>
                                    <w:t>.06.2023</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4" name="Рисунок 1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618978" y="2110154"/>
                            <a:ext cx="2146300" cy="409575"/>
                          </a:xfrm>
                          <a:prstGeom prst="rect">
                            <a:avLst/>
                          </a:prstGeom>
                        </pic:spPr>
                      </pic:pic>
                      <wps:wsp>
                        <wps:cNvPr id="16" name="Текстовое поле 137"/>
                        <wps:cNvSpPr txBox="1"/>
                        <wps:spPr>
                          <a:xfrm>
                            <a:off x="548640" y="3838621"/>
                            <a:ext cx="6525260" cy="18379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E6176" w14:textId="5FAC04D4" w:rsidR="00C45081" w:rsidRPr="009A319A" w:rsidRDefault="005F6E07" w:rsidP="009F14D2">
                              <w:pPr>
                                <w:pStyle w:val="BalloonText"/>
                                <w:rPr>
                                  <w:rFonts w:ascii="Kaspersky Sans Display" w:hAnsi="Kaspersky Sans Display"/>
                                  <w:color w:val="0D0D0D" w:themeColor="text1" w:themeTint="F2"/>
                                  <w:sz w:val="80"/>
                                  <w:szCs w:val="80"/>
                                  <w:lang w:val="en-SG"/>
                                </w:rPr>
                              </w:pPr>
                              <w:sdt>
                                <w:sdtPr>
                                  <w:rPr>
                                    <w:rFonts w:ascii="Kaspersky Sans Display" w:eastAsiaTheme="majorEastAsia" w:hAnsi="Kaspersky Sans Display" w:cstheme="majorBidi"/>
                                    <w:b/>
                                    <w:color w:val="0D0D0D" w:themeColor="text1" w:themeTint="F2"/>
                                    <w:sz w:val="80"/>
                                    <w:szCs w:val="80"/>
                                  </w:rPr>
                                  <w:alias w:val="Название"/>
                                  <w:tag w:val=""/>
                                  <w:id w:val="1063682154"/>
                                  <w:dataBinding w:prefixMappings="xmlns:ns0='http://purl.org/dc/elements/1.1/' xmlns:ns1='http://schemas.openxmlformats.org/package/2006/metadata/core-properties' " w:xpath="/ns1:coreProperties[1]/ns0:title[1]" w:storeItemID="{6C3C8BC8-F283-45AE-878A-BAB7291924A1}"/>
                                  <w:text/>
                                </w:sdtPr>
                                <w:sdtEndPr/>
                                <w:sdtContent>
                                  <w:r w:rsidR="00BD2B72" w:rsidRPr="009A319A">
                                    <w:rPr>
                                      <w:rFonts w:ascii="Kaspersky Sans Display" w:eastAsiaTheme="majorEastAsia" w:hAnsi="Kaspersky Sans Display" w:cstheme="majorBidi"/>
                                      <w:b/>
                                      <w:color w:val="0D0D0D" w:themeColor="text1" w:themeTint="F2"/>
                                      <w:sz w:val="80"/>
                                      <w:szCs w:val="80"/>
                                      <w:lang w:val="en-US"/>
                                    </w:rPr>
                                    <w:t>Kids</w:t>
                                  </w:r>
                                  <w:r w:rsidR="00F40180" w:rsidRPr="009A319A">
                                    <w:rPr>
                                      <w:rFonts w:ascii="Kaspersky Sans Display" w:eastAsiaTheme="majorEastAsia" w:hAnsi="Kaspersky Sans Display" w:cstheme="majorBidi"/>
                                      <w:b/>
                                      <w:color w:val="0D0D0D" w:themeColor="text1" w:themeTint="F2"/>
                                      <w:sz w:val="80"/>
                                      <w:szCs w:val="80"/>
                                      <w:lang w:val="en-US"/>
                                    </w:rPr>
                                    <w:t>’</w:t>
                                  </w:r>
                                  <w:r w:rsidR="00BD2B72" w:rsidRPr="009A319A">
                                    <w:rPr>
                                      <w:rFonts w:ascii="Kaspersky Sans Display" w:eastAsiaTheme="majorEastAsia" w:hAnsi="Kaspersky Sans Display" w:cstheme="majorBidi"/>
                                      <w:b/>
                                      <w:color w:val="0D0D0D" w:themeColor="text1" w:themeTint="F2"/>
                                      <w:sz w:val="80"/>
                                      <w:szCs w:val="80"/>
                                      <w:lang w:val="en-US"/>
                                    </w:rPr>
                                    <w:t xml:space="preserve"> Cyber Resilie</w:t>
                                  </w:r>
                                  <w:r w:rsidR="00F40180" w:rsidRPr="009A319A">
                                    <w:rPr>
                                      <w:rFonts w:ascii="Kaspersky Sans Display" w:eastAsiaTheme="majorEastAsia" w:hAnsi="Kaspersky Sans Display" w:cstheme="majorBidi"/>
                                      <w:b/>
                                      <w:color w:val="0D0D0D" w:themeColor="text1" w:themeTint="F2"/>
                                      <w:sz w:val="80"/>
                                      <w:szCs w:val="80"/>
                                      <w:lang w:val="en-US"/>
                                    </w:rPr>
                                    <w:t>n</w:t>
                                  </w:r>
                                  <w:r w:rsidR="00BD2B72" w:rsidRPr="009A319A">
                                    <w:rPr>
                                      <w:rFonts w:ascii="Kaspersky Sans Display" w:eastAsiaTheme="majorEastAsia" w:hAnsi="Kaspersky Sans Display" w:cstheme="majorBidi"/>
                                      <w:b/>
                                      <w:color w:val="0D0D0D" w:themeColor="text1" w:themeTint="F2"/>
                                      <w:sz w:val="80"/>
                                      <w:szCs w:val="80"/>
                                      <w:lang w:val="en-US"/>
                                    </w:rPr>
                                    <w:t>ce</w:t>
                                  </w:r>
                                  <w:r w:rsidR="00F40180" w:rsidRPr="009A319A">
                                    <w:rPr>
                                      <w:rFonts w:ascii="Kaspersky Sans Display" w:eastAsiaTheme="majorEastAsia" w:hAnsi="Kaspersky Sans Display" w:cstheme="majorBidi"/>
                                      <w:b/>
                                      <w:color w:val="0D0D0D" w:themeColor="text1" w:themeTint="F2"/>
                                      <w:sz w:val="80"/>
                                      <w:szCs w:val="80"/>
                                      <w:lang w:val="en-US"/>
                                    </w:rPr>
                                    <w:t xml:space="preserve"> – </w:t>
                                  </w:r>
                                  <w:r w:rsidR="009A319A" w:rsidRPr="009A319A">
                                    <w:rPr>
                                      <w:rFonts w:ascii="Kaspersky Sans Display" w:eastAsiaTheme="majorEastAsia" w:hAnsi="Kaspersky Sans Display" w:cstheme="majorBidi"/>
                                      <w:b/>
                                      <w:color w:val="0D0D0D" w:themeColor="text1" w:themeTint="F2"/>
                                      <w:sz w:val="80"/>
                                      <w:szCs w:val="80"/>
                                      <w:lang w:val="en-US"/>
                                    </w:rPr>
                                    <w:t xml:space="preserve">Online </w:t>
                                  </w:r>
                                  <w:r w:rsidR="00F40180" w:rsidRPr="009A319A">
                                    <w:rPr>
                                      <w:rFonts w:ascii="Kaspersky Sans Display" w:eastAsiaTheme="majorEastAsia" w:hAnsi="Kaspersky Sans Display" w:cstheme="majorBidi"/>
                                      <w:b/>
                                      <w:color w:val="0D0D0D" w:themeColor="text1" w:themeTint="F2"/>
                                      <w:sz w:val="80"/>
                                      <w:szCs w:val="80"/>
                                      <w:lang w:val="en-US"/>
                                    </w:rPr>
                                    <w:t>Workshop for Educators</w:t>
                                  </w:r>
                                </w:sdtContent>
                              </w:sdt>
                            </w:p>
                            <w:p w14:paraId="55DDCBA0" w14:textId="77777777" w:rsidR="00940621" w:rsidRPr="009A319A" w:rsidRDefault="00940621">
                              <w:pPr>
                                <w:rPr>
                                  <w:rFonts w:ascii="Kaspersky Sans Display" w:hAnsi="Kaspersky Sans Display"/>
                                  <w:sz w:val="80"/>
                                  <w:szCs w:val="80"/>
                                  <w:lang w:val="en-SG"/>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7" name="Текстовое поле 137"/>
                        <wps:cNvSpPr txBox="1"/>
                        <wps:spPr>
                          <a:xfrm>
                            <a:off x="491490" y="5784698"/>
                            <a:ext cx="6343650" cy="928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Kaspersky Sans Display" w:hAnsi="Kaspersky Sans Display"/>
                                  <w:b/>
                                  <w:color w:val="0D0D0D" w:themeColor="text1" w:themeTint="F2"/>
                                  <w:sz w:val="36"/>
                                  <w:szCs w:val="28"/>
                                </w:rPr>
                                <w:alias w:val="Подзаголовок"/>
                                <w:tag w:val=""/>
                                <w:id w:val="-1328735466"/>
                                <w:dataBinding w:prefixMappings="xmlns:ns0='http://purl.org/dc/elements/1.1/' xmlns:ns1='http://schemas.openxmlformats.org/package/2006/metadata/core-properties' " w:xpath="/ns1:coreProperties[1]/ns0:subject[1]" w:storeItemID="{6C3C8BC8-F283-45AE-878A-BAB7291924A1}"/>
                                <w:text/>
                              </w:sdtPr>
                              <w:sdtEndPr/>
                              <w:sdtContent>
                                <w:p w14:paraId="0EB6D618" w14:textId="3C6B5A90" w:rsidR="00C45081" w:rsidRPr="00940621" w:rsidRDefault="0023328A" w:rsidP="003A3CB8">
                                  <w:pPr>
                                    <w:pStyle w:val="NoSpacing"/>
                                    <w:ind w:left="113"/>
                                    <w:rPr>
                                      <w:rFonts w:ascii="Kaspersky Sans Display" w:hAnsi="Kaspersky Sans Display"/>
                                      <w:b/>
                                      <w:color w:val="0D0D0D" w:themeColor="text1" w:themeTint="F2"/>
                                      <w:sz w:val="36"/>
                                      <w:szCs w:val="28"/>
                                    </w:rPr>
                                  </w:pPr>
                                  <w:r>
                                    <w:rPr>
                                      <w:rFonts w:ascii="Kaspersky Sans Display" w:hAnsi="Kaspersky Sans Display"/>
                                      <w:b/>
                                      <w:color w:val="0D0D0D" w:themeColor="text1" w:themeTint="F2"/>
                                      <w:sz w:val="36"/>
                                      <w:szCs w:val="28"/>
                                    </w:rPr>
                                    <w:t xml:space="preserve">CALL FOR </w:t>
                                  </w:r>
                                  <w:r w:rsidR="00F40180">
                                    <w:rPr>
                                      <w:rFonts w:ascii="Kaspersky Sans Display" w:hAnsi="Kaspersky Sans Display"/>
                                      <w:b/>
                                      <w:color w:val="0D0D0D" w:themeColor="text1" w:themeTint="F2"/>
                                      <w:sz w:val="36"/>
                                      <w:szCs w:val="28"/>
                                      <w:lang w:val="en-US"/>
                                    </w:rPr>
                                    <w:t>APPLICATIONS</w:t>
                                  </w:r>
                                  <w:r>
                                    <w:rPr>
                                      <w:rFonts w:ascii="Kaspersky Sans Display" w:hAnsi="Kaspersky Sans Display"/>
                                      <w:b/>
                                      <w:color w:val="0D0D0D" w:themeColor="text1" w:themeTint="F2"/>
                                      <w:sz w:val="36"/>
                                      <w:szCs w:val="28"/>
                                    </w:rPr>
                                    <w:t xml:space="preserve"> -</w:t>
                                  </w:r>
                                  <w:r w:rsidR="00F40180">
                                    <w:rPr>
                                      <w:rFonts w:ascii="Kaspersky Sans Display" w:hAnsi="Kaspersky Sans Display"/>
                                      <w:b/>
                                      <w:color w:val="0D0D0D" w:themeColor="text1" w:themeTint="F2"/>
                                      <w:sz w:val="36"/>
                                      <w:szCs w:val="28"/>
                                      <w:lang w:val="en-US"/>
                                    </w:rPr>
                                    <w:t xml:space="preserve"> APAC</w:t>
                                  </w:r>
                                </w:p>
                              </w:sdtContent>
                            </w:sdt>
                            <w:p w14:paraId="174013F0" w14:textId="77777777" w:rsidR="00C45081" w:rsidRPr="008315F4" w:rsidRDefault="00C45081" w:rsidP="009F14D2">
                              <w:pPr>
                                <w:pStyle w:val="BalloonText"/>
                                <w:rPr>
                                  <w:color w:val="0D0D0D" w:themeColor="text1" w:themeTint="F2"/>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769418C" id="Группа 9" o:spid="_x0000_s1026" style="position:absolute;margin-left:-42.55pt;margin-top:-87.85pt;width:594.05pt;height:840.35pt;z-index:251659264;mso-width-relative:margin" coordorigin=",-422" coordsize="75444,106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LVy23r9HwAA/R8AABQAAABkcnMvbWVkaWEvaW1hZ2UzLnBuZ4lQTkcNChoKAAAA&#10;DUlIRFIAAAIEAAAAYwgDAAABpLXY+QAAAAFzUkdCAK7OHOkAAAAEZ0FNQQAAsY8L/GEFAAAC8V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1" o:spid="_x0000_s1027" type="#_x0000_t75" style="position:absolute;top:-422;width:75444;height:10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" filled="t">
                  <v:fill r:id="rId15" o:title="" recolor="t" rotate="t" type="frame"/>
                  <v:imagedata r:id="rId16" o:title=""/>
                </v:shape>
                <v:shapetype id="_x0000_t202" coordsize="21600,21600" o:spt="202" path="m,l,21600r21600,l21600,xe">
                  <v:stroke joinstyle="miter"/>
                  <v:path gradientshapeok="t" o:connecttype="rect"/>
                </v:shapetype>
                <v:shape id="Надпись 13" o:spid="_x0000_s1028" type="#_x0000_t202" style="position:absolute;left:6189;top:89048;width:16920;height:6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k9wwAAANsAAAAPAAAAZHJzL2Rvd25yZXYueG1sRE9La8JA&#10;EL4X+h+WKfRWN1oo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HELJPcMAAADbAAAADwAA&#10;AAAAAAAAAAAAAAAHAgAAZHJzL2Rvd25yZXYueG1sUEsFBgAAAAADAAMAtwAAAPcCAAAAAA==&#10;" filled="f" stroked="f" strokeweight=".5pt">
                  <v:textbox inset="0,0,0,0">
                    <w:txbxContent>
                      <w:sdt>
                        <w:sdtPr>
                          <w:rPr>
                            <w:rFonts w:ascii="Kaspersky Sans Display" w:hAnsi="Kaspersky Sans Display"/>
                          </w:rPr>
                          <w:alias w:val="Дата публикации"/>
                          <w:tag w:val=""/>
                          <w:id w:val="634911552"/>
                          <w:dataBinding w:prefixMappings="xmlns:ns0='http://schemas.microsoft.com/office/2006/coverPageProps' " w:xpath="/ns0:CoverPageProperties[1]/ns0:PublishDate[1]" w:storeItemID="{55AF091B-3C7A-41E3-B477-F2FDAA23CFDA}"/>
                          <w15:color w:val="000000"/>
                          <w:date w:fullDate="2023-06-29T00:00:00Z">
                            <w:dateFormat w:val="dd.MM.yyyy"/>
                            <w:lid w:val="ru-RU"/>
                            <w:storeMappedDataAs w:val="dateTime"/>
                            <w:calendar w:val="gregorian"/>
                          </w:date>
                        </w:sdtPr>
                        <w:sdtEndPr>
                          <w:rPr>
                            <w:color w:val="FFFFFF" w:themeColor="background1"/>
                          </w:rPr>
                        </w:sdtEndPr>
                        <w:sdtContent>
                          <w:p w14:paraId="6F012009" w14:textId="007E075E" w:rsidR="00C45081" w:rsidRPr="00940621" w:rsidRDefault="00F40180" w:rsidP="00D37882">
                            <w:pPr>
                              <w:rPr>
                                <w:rFonts w:ascii="Kaspersky Sans Display" w:hAnsi="Kaspersky Sans Display"/>
                              </w:rPr>
                            </w:pPr>
                            <w:r>
                              <w:rPr>
                                <w:rFonts w:ascii="Kaspersky Sans Display" w:hAnsi="Kaspersky Sans Display"/>
                                <w:lang w:val="en-US"/>
                              </w:rPr>
                              <w:t>2</w:t>
                            </w:r>
                            <w:r w:rsidR="00EB524F">
                              <w:rPr>
                                <w:rFonts w:ascii="Kaspersky Sans Display" w:hAnsi="Kaspersky Sans Display"/>
                                <w:lang w:val="en-US"/>
                              </w:rPr>
                              <w:t>9</w:t>
                            </w:r>
                            <w:r w:rsidR="00940621" w:rsidRPr="00940621">
                              <w:rPr>
                                <w:rFonts w:ascii="Kaspersky Sans Display" w:hAnsi="Kaspersky Sans Display"/>
                              </w:rPr>
                              <w:t>.06.2023</w:t>
                            </w:r>
                          </w:p>
                        </w:sdtContent>
                      </w:sdt>
                    </w:txbxContent>
                  </v:textbox>
                </v:shape>
                <v:shape id="Рисунок 14" o:spid="_x0000_s1029" type="#_x0000_t75" style="position:absolute;left:6189;top:21101;width:21463;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">
                  <v:imagedata r:id="rId17" o:title=""/>
                </v:shape>
                <v:shape id="Текстовое поле 137" o:spid="_x0000_s1030" type="#_x0000_t202" style="position:absolute;left:5486;top:38386;width:65253;height:1837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" filled="f" stroked="f" strokeweight=".5pt">
                  <v:textbox inset="0,0,0,0">
                    <w:txbxContent>
                      <w:p w14:paraId="6DAE6176" w14:textId="5FAC04D4" w:rsidR="00C45081" w:rsidRPr="009A319A" w:rsidRDefault="005F6E07" w:rsidP="009F14D2">
                        <w:pPr>
                          <w:pStyle w:val="BalloonText"/>
                          <w:rPr>
                            <w:rFonts w:ascii="Kaspersky Sans Display" w:hAnsi="Kaspersky Sans Display"/>
                            <w:color w:val="0D0D0D" w:themeColor="text1" w:themeTint="F2"/>
                            <w:sz w:val="80"/>
                            <w:szCs w:val="80"/>
                            <w:lang w:val="en-SG"/>
                          </w:rPr>
                        </w:pPr>
                        <w:sdt>
                          <w:sdtPr>
                            <w:rPr>
                              <w:rFonts w:ascii="Kaspersky Sans Display" w:eastAsiaTheme="majorEastAsia" w:hAnsi="Kaspersky Sans Display" w:cstheme="majorBidi"/>
                              <w:b/>
                              <w:color w:val="0D0D0D" w:themeColor="text1" w:themeTint="F2"/>
                              <w:sz w:val="80"/>
                              <w:szCs w:val="80"/>
                            </w:rPr>
                            <w:alias w:val="Название"/>
                            <w:tag w:val=""/>
                            <w:id w:val="1063682154"/>
                            <w:dataBinding w:prefixMappings="xmlns:ns0='http://purl.org/dc/elements/1.1/' xmlns:ns1='http://schemas.openxmlformats.org/package/2006/metadata/core-properties' " w:xpath="/ns1:coreProperties[1]/ns0:title[1]" w:storeItemID="{6C3C8BC8-F283-45AE-878A-BAB7291924A1}"/>
                            <w:text/>
                          </w:sdtPr>
                          <w:sdtEndPr/>
                          <w:sdtContent>
                            <w:r w:rsidR="00BD2B72" w:rsidRPr="009A319A">
                              <w:rPr>
                                <w:rFonts w:ascii="Kaspersky Sans Display" w:eastAsiaTheme="majorEastAsia" w:hAnsi="Kaspersky Sans Display" w:cstheme="majorBidi"/>
                                <w:b/>
                                <w:color w:val="0D0D0D" w:themeColor="text1" w:themeTint="F2"/>
                                <w:sz w:val="80"/>
                                <w:szCs w:val="80"/>
                                <w:lang w:val="en-US"/>
                              </w:rPr>
                              <w:t>Kids</w:t>
                            </w:r>
                            <w:r w:rsidR="00F40180" w:rsidRPr="009A319A">
                              <w:rPr>
                                <w:rFonts w:ascii="Kaspersky Sans Display" w:eastAsiaTheme="majorEastAsia" w:hAnsi="Kaspersky Sans Display" w:cstheme="majorBidi"/>
                                <w:b/>
                                <w:color w:val="0D0D0D" w:themeColor="text1" w:themeTint="F2"/>
                                <w:sz w:val="80"/>
                                <w:szCs w:val="80"/>
                                <w:lang w:val="en-US"/>
                              </w:rPr>
                              <w:t>’</w:t>
                            </w:r>
                            <w:r w:rsidR="00BD2B72" w:rsidRPr="009A319A">
                              <w:rPr>
                                <w:rFonts w:ascii="Kaspersky Sans Display" w:eastAsiaTheme="majorEastAsia" w:hAnsi="Kaspersky Sans Display" w:cstheme="majorBidi"/>
                                <w:b/>
                                <w:color w:val="0D0D0D" w:themeColor="text1" w:themeTint="F2"/>
                                <w:sz w:val="80"/>
                                <w:szCs w:val="80"/>
                                <w:lang w:val="en-US"/>
                              </w:rPr>
                              <w:t xml:space="preserve"> Cyber Resilie</w:t>
                            </w:r>
                            <w:r w:rsidR="00F40180" w:rsidRPr="009A319A">
                              <w:rPr>
                                <w:rFonts w:ascii="Kaspersky Sans Display" w:eastAsiaTheme="majorEastAsia" w:hAnsi="Kaspersky Sans Display" w:cstheme="majorBidi"/>
                                <w:b/>
                                <w:color w:val="0D0D0D" w:themeColor="text1" w:themeTint="F2"/>
                                <w:sz w:val="80"/>
                                <w:szCs w:val="80"/>
                                <w:lang w:val="en-US"/>
                              </w:rPr>
                              <w:t>n</w:t>
                            </w:r>
                            <w:r w:rsidR="00BD2B72" w:rsidRPr="009A319A">
                              <w:rPr>
                                <w:rFonts w:ascii="Kaspersky Sans Display" w:eastAsiaTheme="majorEastAsia" w:hAnsi="Kaspersky Sans Display" w:cstheme="majorBidi"/>
                                <w:b/>
                                <w:color w:val="0D0D0D" w:themeColor="text1" w:themeTint="F2"/>
                                <w:sz w:val="80"/>
                                <w:szCs w:val="80"/>
                                <w:lang w:val="en-US"/>
                              </w:rPr>
                              <w:t>ce</w:t>
                            </w:r>
                            <w:r w:rsidR="00F40180" w:rsidRPr="009A319A">
                              <w:rPr>
                                <w:rFonts w:ascii="Kaspersky Sans Display" w:eastAsiaTheme="majorEastAsia" w:hAnsi="Kaspersky Sans Display" w:cstheme="majorBidi"/>
                                <w:b/>
                                <w:color w:val="0D0D0D" w:themeColor="text1" w:themeTint="F2"/>
                                <w:sz w:val="80"/>
                                <w:szCs w:val="80"/>
                                <w:lang w:val="en-US"/>
                              </w:rPr>
                              <w:t xml:space="preserve"> – </w:t>
                            </w:r>
                            <w:r w:rsidR="009A319A" w:rsidRPr="009A319A">
                              <w:rPr>
                                <w:rFonts w:ascii="Kaspersky Sans Display" w:eastAsiaTheme="majorEastAsia" w:hAnsi="Kaspersky Sans Display" w:cstheme="majorBidi"/>
                                <w:b/>
                                <w:color w:val="0D0D0D" w:themeColor="text1" w:themeTint="F2"/>
                                <w:sz w:val="80"/>
                                <w:szCs w:val="80"/>
                                <w:lang w:val="en-US"/>
                              </w:rPr>
                              <w:t xml:space="preserve">Online </w:t>
                            </w:r>
                            <w:r w:rsidR="00F40180" w:rsidRPr="009A319A">
                              <w:rPr>
                                <w:rFonts w:ascii="Kaspersky Sans Display" w:eastAsiaTheme="majorEastAsia" w:hAnsi="Kaspersky Sans Display" w:cstheme="majorBidi"/>
                                <w:b/>
                                <w:color w:val="0D0D0D" w:themeColor="text1" w:themeTint="F2"/>
                                <w:sz w:val="80"/>
                                <w:szCs w:val="80"/>
                                <w:lang w:val="en-US"/>
                              </w:rPr>
                              <w:t>Workshop for Educators</w:t>
                            </w:r>
                          </w:sdtContent>
                        </w:sdt>
                      </w:p>
                      <w:p w14:paraId="55DDCBA0" w14:textId="77777777" w:rsidR="00940621" w:rsidRPr="009A319A" w:rsidRDefault="00940621">
                        <w:pPr>
                          <w:rPr>
                            <w:rFonts w:ascii="Kaspersky Sans Display" w:hAnsi="Kaspersky Sans Display"/>
                            <w:sz w:val="80"/>
                            <w:szCs w:val="80"/>
                            <w:lang w:val="en-SG"/>
                          </w:rPr>
                        </w:pPr>
                      </w:p>
                    </w:txbxContent>
                  </v:textbox>
                </v:shape>
                <v:shape id="Текстовое поле 137" o:spid="_x0000_s1031" type="#_x0000_t202" style="position:absolute;left:4914;top:57846;width:63437;height:9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" filled="f" stroked="f" strokeweight=".5pt">
                  <v:textbox inset="0,0,0,0">
                    <w:txbxContent>
                      <w:sdt>
                        <w:sdtPr>
                          <w:rPr>
                            <w:rFonts w:ascii="Kaspersky Sans Display" w:hAnsi="Kaspersky Sans Display"/>
                            <w:b/>
                            <w:color w:val="0D0D0D" w:themeColor="text1" w:themeTint="F2"/>
                            <w:sz w:val="36"/>
                            <w:szCs w:val="28"/>
                          </w:rPr>
                          <w:alias w:val="Подзаголовок"/>
                          <w:tag w:val=""/>
                          <w:id w:val="-1328735466"/>
                          <w:dataBinding w:prefixMappings="xmlns:ns0='http://purl.org/dc/elements/1.1/' xmlns:ns1='http://schemas.openxmlformats.org/package/2006/metadata/core-properties' " w:xpath="/ns1:coreProperties[1]/ns0:subject[1]" w:storeItemID="{6C3C8BC8-F283-45AE-878A-BAB7291924A1}"/>
                          <w:text/>
                        </w:sdtPr>
                        <w:sdtEndPr/>
                        <w:sdtContent>
                          <w:p w14:paraId="0EB6D618" w14:textId="3C6B5A90" w:rsidR="00C45081" w:rsidRPr="00940621" w:rsidRDefault="0023328A" w:rsidP="003A3CB8">
                            <w:pPr>
                              <w:pStyle w:val="NoSpacing"/>
                              <w:ind w:left="113"/>
                              <w:rPr>
                                <w:rFonts w:ascii="Kaspersky Sans Display" w:hAnsi="Kaspersky Sans Display"/>
                                <w:b/>
                                <w:color w:val="0D0D0D" w:themeColor="text1" w:themeTint="F2"/>
                                <w:sz w:val="36"/>
                                <w:szCs w:val="28"/>
                              </w:rPr>
                            </w:pPr>
                            <w:r>
                              <w:rPr>
                                <w:rFonts w:ascii="Kaspersky Sans Display" w:hAnsi="Kaspersky Sans Display"/>
                                <w:b/>
                                <w:color w:val="0D0D0D" w:themeColor="text1" w:themeTint="F2"/>
                                <w:sz w:val="36"/>
                                <w:szCs w:val="28"/>
                              </w:rPr>
                              <w:t xml:space="preserve">CALL FOR </w:t>
                            </w:r>
                            <w:r w:rsidR="00F40180">
                              <w:rPr>
                                <w:rFonts w:ascii="Kaspersky Sans Display" w:hAnsi="Kaspersky Sans Display"/>
                                <w:b/>
                                <w:color w:val="0D0D0D" w:themeColor="text1" w:themeTint="F2"/>
                                <w:sz w:val="36"/>
                                <w:szCs w:val="28"/>
                                <w:lang w:val="en-US"/>
                              </w:rPr>
                              <w:t>APPLICATIONS</w:t>
                            </w:r>
                            <w:r>
                              <w:rPr>
                                <w:rFonts w:ascii="Kaspersky Sans Display" w:hAnsi="Kaspersky Sans Display"/>
                                <w:b/>
                                <w:color w:val="0D0D0D" w:themeColor="text1" w:themeTint="F2"/>
                                <w:sz w:val="36"/>
                                <w:szCs w:val="28"/>
                              </w:rPr>
                              <w:t xml:space="preserve"> -</w:t>
                            </w:r>
                            <w:r w:rsidR="00F40180">
                              <w:rPr>
                                <w:rFonts w:ascii="Kaspersky Sans Display" w:hAnsi="Kaspersky Sans Display"/>
                                <w:b/>
                                <w:color w:val="0D0D0D" w:themeColor="text1" w:themeTint="F2"/>
                                <w:sz w:val="36"/>
                                <w:szCs w:val="28"/>
                                <w:lang w:val="en-US"/>
                              </w:rPr>
                              <w:t xml:space="preserve"> APAC</w:t>
                            </w:r>
                          </w:p>
                        </w:sdtContent>
                      </w:sdt>
                      <w:p w14:paraId="174013F0" w14:textId="77777777" w:rsidR="00C45081" w:rsidRPr="008315F4" w:rsidRDefault="00C45081" w:rsidP="009F14D2">
                        <w:pPr>
                          <w:pStyle w:val="BalloonText"/>
                          <w:rPr>
                            <w:color w:val="0D0D0D" w:themeColor="text1" w:themeTint="F2"/>
                            <w:lang w:val="en-US"/>
                          </w:rPr>
                        </w:pPr>
                      </w:p>
                    </w:txbxContent>
                  </v:textbox>
                </v:shape>
              </v:group>
            </w:pict>
          </mc:Fallback>
        </mc:AlternateContent>
      </w:r>
    </w:p>
    <w:sdt>
      <w:sdtPr>
        <w:rPr>
          <w:rFonts w:ascii="Kaspersky Sans Display" w:hAnsi="Kaspersky Sans Display"/>
          <w:color w:val="0D0D0D" w:themeColor="text1" w:themeTint="F2"/>
          <w:sz w:val="32"/>
          <w:szCs w:val="32"/>
          <w:lang w:val="en-US"/>
        </w:rPr>
        <w:id w:val="-727682150"/>
        <w:docPartObj>
          <w:docPartGallery w:val="Cover Pages"/>
          <w:docPartUnique/>
        </w:docPartObj>
      </w:sdtPr>
      <w:sdtEndPr/>
      <w:sdtContent>
        <w:p w14:paraId="18BE08C3" w14:textId="4DA2C1EB" w:rsidR="00C45081" w:rsidRPr="00FB650E" w:rsidRDefault="00C45081">
          <w:pPr>
            <w:rPr>
              <w:rFonts w:ascii="Kaspersky Sans Display" w:hAnsi="Kaspersky Sans Display"/>
              <w:color w:val="0D0D0D" w:themeColor="text1" w:themeTint="F2"/>
              <w:sz w:val="32"/>
              <w:szCs w:val="32"/>
              <w:lang w:val="en-US"/>
            </w:rPr>
          </w:pPr>
        </w:p>
        <w:p w14:paraId="4D62CF72" w14:textId="77777777" w:rsidR="00C45081" w:rsidRPr="00FB650E" w:rsidRDefault="00C45081">
          <w:pPr>
            <w:rPr>
              <w:rFonts w:ascii="Kaspersky Sans Display" w:hAnsi="Kaspersky Sans Display"/>
              <w:color w:val="0D0D0D" w:themeColor="text1" w:themeTint="F2"/>
              <w:sz w:val="32"/>
              <w:szCs w:val="32"/>
              <w:lang w:val="en-US"/>
            </w:rPr>
          </w:pPr>
          <w:r w:rsidRPr="00FB650E">
            <w:rPr>
              <w:rFonts w:ascii="Kaspersky Sans Display" w:hAnsi="Kaspersky Sans Display"/>
              <w:color w:val="0D0D0D" w:themeColor="text1" w:themeTint="F2"/>
              <w:sz w:val="32"/>
              <w:szCs w:val="32"/>
              <w:lang w:val="en-US"/>
            </w:rPr>
            <w:br w:type="page"/>
          </w:r>
        </w:p>
      </w:sdtContent>
    </w:sdt>
    <w:p w14:paraId="1A5AEDBB" w14:textId="77777777" w:rsidR="00F40180" w:rsidRPr="00FB650E" w:rsidRDefault="00C45081" w:rsidP="00C45081">
      <w:pPr>
        <w:pStyle w:val="Title"/>
        <w:rPr>
          <w:rFonts w:ascii="Kaspersky Sans Display" w:hAnsi="Kaspersky Sans Display"/>
          <w:lang w:val="en-US"/>
        </w:rPr>
      </w:pPr>
      <w:r w:rsidRPr="00FB650E">
        <w:rPr>
          <w:rFonts w:ascii="Kaspersky Sans Display" w:hAnsi="Kaspersky Sans Display"/>
          <w:lang w:val="en-US"/>
        </w:rPr>
        <w:lastRenderedPageBreak/>
        <w:t>K</w:t>
      </w:r>
      <w:r w:rsidR="00F40180" w:rsidRPr="00FB650E">
        <w:rPr>
          <w:rFonts w:ascii="Kaspersky Sans Display" w:hAnsi="Kaspersky Sans Display"/>
          <w:lang w:val="en-US"/>
        </w:rPr>
        <w:t xml:space="preserve">ids’ Cyber Resilience </w:t>
      </w:r>
    </w:p>
    <w:p w14:paraId="0CBB2A95" w14:textId="5D39D3E9" w:rsidR="00C45081" w:rsidRPr="00FB650E" w:rsidRDefault="009A319A" w:rsidP="00F40180">
      <w:pPr>
        <w:pStyle w:val="Title"/>
        <w:rPr>
          <w:rFonts w:ascii="Kaspersky Sans Display" w:hAnsi="Kaspersky Sans Display"/>
          <w:sz w:val="52"/>
          <w:lang w:val="en-US"/>
        </w:rPr>
      </w:pPr>
      <w:r w:rsidRPr="00FB650E">
        <w:rPr>
          <w:rFonts w:ascii="Kaspersky Sans Display" w:hAnsi="Kaspersky Sans Display"/>
          <w:sz w:val="72"/>
          <w:lang w:val="en-US"/>
        </w:rPr>
        <w:t xml:space="preserve">Online </w:t>
      </w:r>
      <w:r w:rsidR="00F40180" w:rsidRPr="00FB650E">
        <w:rPr>
          <w:rFonts w:ascii="Kaspersky Sans Display" w:hAnsi="Kaspersky Sans Display"/>
          <w:sz w:val="72"/>
          <w:lang w:val="en-US"/>
        </w:rPr>
        <w:t>Workshop for Educators</w:t>
      </w:r>
      <w:r w:rsidR="00C45081" w:rsidRPr="00FB650E">
        <w:rPr>
          <w:rFonts w:ascii="Kaspersky Sans Display" w:hAnsi="Kaspersky Sans Display"/>
          <w:lang w:val="en-US"/>
        </w:rPr>
        <w:br/>
      </w:r>
      <w:r w:rsidR="00C6064F" w:rsidRPr="00FB650E">
        <w:rPr>
          <w:rFonts w:ascii="Kaspersky Sans Display" w:hAnsi="Kaspersky Sans Display"/>
          <w:sz w:val="52"/>
          <w:lang w:val="en-US"/>
        </w:rPr>
        <w:t xml:space="preserve">Call for </w:t>
      </w:r>
      <w:r w:rsidR="00F40180" w:rsidRPr="00FB650E">
        <w:rPr>
          <w:rFonts w:ascii="Kaspersky Sans Display" w:hAnsi="Kaspersky Sans Display"/>
          <w:sz w:val="52"/>
          <w:lang w:val="en-US"/>
        </w:rPr>
        <w:t>Applications</w:t>
      </w:r>
      <w:r w:rsidR="00C6064F" w:rsidRPr="00FB650E">
        <w:rPr>
          <w:rFonts w:ascii="Kaspersky Sans Display" w:hAnsi="Kaspersky Sans Display"/>
          <w:sz w:val="52"/>
          <w:lang w:val="en-US"/>
        </w:rPr>
        <w:t xml:space="preserve"> - APAC</w:t>
      </w:r>
    </w:p>
    <w:p w14:paraId="0ACB2F41" w14:textId="5B562779" w:rsidR="00F40180" w:rsidRPr="00FB650E" w:rsidRDefault="00F40180" w:rsidP="00F40180">
      <w:pPr>
        <w:rPr>
          <w:sz w:val="22"/>
          <w:lang w:val="en-US"/>
        </w:rPr>
      </w:pPr>
      <w:bookmarkStart w:id="0" w:name="_Toc488941309"/>
      <w:bookmarkStart w:id="1" w:name="_Toc488941514"/>
      <w:r w:rsidRPr="00FB650E">
        <w:rPr>
          <w:rFonts w:ascii="Kaspersky Sans Display" w:hAnsi="Kaspersky Sans Display"/>
          <w:color w:val="808285"/>
          <w:sz w:val="22"/>
          <w:lang w:val="en-US"/>
        </w:rPr>
        <w:t>Kaspersky is one of the world’s largest privately-held cybersecurity companies with threat intelligence experts active in every region. It has used it</w:t>
      </w:r>
      <w:r w:rsidR="005E7B0C" w:rsidRPr="00FB650E">
        <w:rPr>
          <w:rFonts w:ascii="Kaspersky Sans Display" w:hAnsi="Kaspersky Sans Display"/>
          <w:color w:val="808285"/>
          <w:sz w:val="22"/>
          <w:lang w:val="en-US"/>
        </w:rPr>
        <w:t>s</w:t>
      </w:r>
      <w:r w:rsidRPr="00FB650E">
        <w:rPr>
          <w:rFonts w:ascii="Kaspersky Sans Display" w:hAnsi="Kaspersky Sans Display"/>
          <w:color w:val="808285"/>
          <w:sz w:val="22"/>
          <w:lang w:val="en-US"/>
        </w:rPr>
        <w:t xml:space="preserve"> unique experience and expertise to undertake extensive research on kids’ online safety.</w:t>
      </w:r>
    </w:p>
    <w:p w14:paraId="74962C6E" w14:textId="77777777" w:rsidR="005E7B0C" w:rsidRPr="00FB650E" w:rsidRDefault="005E7B0C" w:rsidP="005E7B0C">
      <w:pPr>
        <w:rPr>
          <w:rFonts w:ascii="Kaspersky Sans Display" w:hAnsi="Kaspersky Sans Display"/>
          <w:color w:val="808285"/>
          <w:sz w:val="22"/>
          <w:lang w:val="en-US"/>
        </w:rPr>
      </w:pPr>
      <w:r w:rsidRPr="00FB650E">
        <w:rPr>
          <w:rFonts w:ascii="Kaspersky Sans Display" w:hAnsi="Kaspersky Sans Display"/>
          <w:color w:val="808285"/>
          <w:sz w:val="22"/>
          <w:lang w:val="en-US"/>
        </w:rPr>
        <w:t xml:space="preserve">The Kids’ Cyber Resilience Project aims at educating children on how to keep themselves safe online while helping them build resilience from within. </w:t>
      </w:r>
    </w:p>
    <w:p w14:paraId="53A852FC" w14:textId="40336821" w:rsidR="00F40180" w:rsidRPr="00FB650E" w:rsidRDefault="005E7B0C" w:rsidP="005E7B0C">
      <w:pPr>
        <w:rPr>
          <w:rFonts w:ascii="Kaspersky Sans Display" w:hAnsi="Kaspersky Sans Display"/>
          <w:color w:val="808285"/>
          <w:sz w:val="22"/>
          <w:lang w:val="en-US"/>
        </w:rPr>
      </w:pPr>
      <w:r w:rsidRPr="00FB650E">
        <w:rPr>
          <w:rFonts w:ascii="Kaspersky Sans Display" w:hAnsi="Kaspersky Sans Display"/>
          <w:color w:val="808285"/>
          <w:sz w:val="22"/>
          <w:lang w:val="en-US"/>
        </w:rPr>
        <w:t>This Project is a multi-stakeholder project with parents, educators, students, NGO and government representatives.</w:t>
      </w:r>
    </w:p>
    <w:p w14:paraId="2D398CD8" w14:textId="583BFDAF" w:rsidR="00C6064F" w:rsidRPr="00FB650E" w:rsidRDefault="005463D3" w:rsidP="00C45081">
      <w:pPr>
        <w:pStyle w:val="Heading1"/>
        <w:rPr>
          <w:rFonts w:ascii="Kaspersky Sans Display" w:hAnsi="Kaspersky Sans Display"/>
          <w:sz w:val="24"/>
          <w:lang w:val="en-US"/>
        </w:rPr>
      </w:pPr>
      <w:r w:rsidRPr="00FB650E">
        <w:rPr>
          <w:rFonts w:ascii="Kaspersky Sans Display" w:hAnsi="Kaspersky Sans Display"/>
          <w:sz w:val="24"/>
          <w:lang w:val="en-US"/>
        </w:rPr>
        <w:t xml:space="preserve">Call for </w:t>
      </w:r>
      <w:r w:rsidR="005E7B0C" w:rsidRPr="00FB650E">
        <w:rPr>
          <w:rFonts w:ascii="Kaspersky Sans Display" w:hAnsi="Kaspersky Sans Display"/>
          <w:sz w:val="24"/>
          <w:lang w:val="en-US"/>
        </w:rPr>
        <w:t>Applications</w:t>
      </w:r>
    </w:p>
    <w:p w14:paraId="54B3F9F9" w14:textId="7A61B17B" w:rsidR="0002364B" w:rsidRPr="00FB650E" w:rsidRDefault="003A1646" w:rsidP="00FB650E">
      <w:pPr>
        <w:spacing w:after="0"/>
        <w:rPr>
          <w:rFonts w:ascii="Kaspersky Sans Display" w:hAnsi="Kaspersky Sans Display"/>
          <w:lang w:val="en-US"/>
        </w:rPr>
      </w:pPr>
      <w:r w:rsidRPr="00FB650E">
        <w:rPr>
          <w:rFonts w:ascii="Kaspersky Sans Display" w:hAnsi="Kaspersky Sans Display"/>
          <w:lang w:val="en-US"/>
        </w:rPr>
        <w:t>Kaspersky is seeking</w:t>
      </w:r>
      <w:r w:rsidR="0002364B" w:rsidRPr="00FB650E">
        <w:rPr>
          <w:rFonts w:ascii="Kaspersky Sans Display" w:hAnsi="Kaspersky Sans Display"/>
          <w:lang w:val="en-US"/>
        </w:rPr>
        <w:t xml:space="preserve"> applications from </w:t>
      </w:r>
      <w:r w:rsidR="0002364B" w:rsidRPr="00FB650E">
        <w:rPr>
          <w:rFonts w:ascii="Kaspersky Sans Display" w:hAnsi="Kaspersky Sans Display"/>
          <w:b/>
          <w:lang w:val="en-US"/>
        </w:rPr>
        <w:t>homeroom teachers and administrativ</w:t>
      </w:r>
      <w:r w:rsidR="00841BA5" w:rsidRPr="00FB650E">
        <w:rPr>
          <w:rFonts w:ascii="Kaspersky Sans Display" w:hAnsi="Kaspersky Sans Display"/>
          <w:b/>
          <w:lang w:val="en-US"/>
        </w:rPr>
        <w:t>e</w:t>
      </w:r>
      <w:r w:rsidR="0002364B" w:rsidRPr="00FB650E">
        <w:rPr>
          <w:rFonts w:ascii="Kaspersky Sans Display" w:hAnsi="Kaspersky Sans Display"/>
          <w:b/>
          <w:lang w:val="en-US"/>
        </w:rPr>
        <w:t xml:space="preserve"> staff</w:t>
      </w:r>
      <w:r w:rsidR="0002364B" w:rsidRPr="00FB650E">
        <w:rPr>
          <w:rFonts w:ascii="Kaspersky Sans Display" w:hAnsi="Kaspersky Sans Display"/>
          <w:lang w:val="en-US"/>
        </w:rPr>
        <w:t xml:space="preserve"> to take part in our workshop series aimed at helping them learn about the basics of cyber hygiene, get familiar with Kaspersky’s free tools and resources for teaching online safety in the classroom, and how to support kids become cyber-resilient.</w:t>
      </w:r>
    </w:p>
    <w:p w14:paraId="7AC8C2C6" w14:textId="620ACC07" w:rsidR="004E7D66" w:rsidRPr="00FB650E" w:rsidRDefault="004E7D66" w:rsidP="00FB650E">
      <w:pPr>
        <w:pStyle w:val="Heading1"/>
        <w:spacing w:after="0"/>
        <w:rPr>
          <w:rFonts w:ascii="Kaspersky Sans Display" w:hAnsi="Kaspersky Sans Display"/>
          <w:sz w:val="24"/>
          <w:lang w:val="en-US"/>
        </w:rPr>
      </w:pPr>
      <w:r w:rsidRPr="00FB650E">
        <w:rPr>
          <w:rFonts w:ascii="Kaspersky Sans Display" w:hAnsi="Kaspersky Sans Display"/>
          <w:sz w:val="24"/>
          <w:lang w:val="en-US"/>
        </w:rPr>
        <w:t>Duration</w:t>
      </w:r>
    </w:p>
    <w:p w14:paraId="5342077A" w14:textId="08D29564" w:rsidR="004E7D66" w:rsidRPr="00FB650E" w:rsidRDefault="004E7D66" w:rsidP="004E7D66">
      <w:pPr>
        <w:rPr>
          <w:rFonts w:ascii="Kaspersky Sans Display" w:hAnsi="Kaspersky Sans Display"/>
          <w:szCs w:val="24"/>
          <w:lang w:val="en-US"/>
        </w:rPr>
      </w:pPr>
      <w:r w:rsidRPr="00FB650E">
        <w:rPr>
          <w:rFonts w:ascii="Kaspersky Sans Display" w:hAnsi="Kaspersky Sans Display"/>
          <w:szCs w:val="24"/>
          <w:lang w:val="en-US"/>
        </w:rPr>
        <w:t>1.5 hour</w:t>
      </w:r>
      <w:r w:rsidR="00FB650E" w:rsidRPr="00FB650E">
        <w:rPr>
          <w:rFonts w:ascii="Kaspersky Sans Display" w:hAnsi="Kaspersky Sans Display"/>
          <w:szCs w:val="24"/>
          <w:lang w:val="en-US"/>
        </w:rPr>
        <w:t xml:space="preserve"> (90 minutes) </w:t>
      </w:r>
      <w:r w:rsidRPr="00FB650E">
        <w:rPr>
          <w:rFonts w:ascii="Kaspersky Sans Display" w:hAnsi="Kaspersky Sans Display"/>
          <w:szCs w:val="24"/>
          <w:lang w:val="en-US"/>
        </w:rPr>
        <w:t xml:space="preserve">per session each Saturday for </w:t>
      </w:r>
      <w:r w:rsidR="00FB650E" w:rsidRPr="00FB650E">
        <w:rPr>
          <w:rFonts w:ascii="Kaspersky Sans Display" w:hAnsi="Kaspersky Sans Display"/>
          <w:szCs w:val="24"/>
          <w:lang w:val="en-US"/>
        </w:rPr>
        <w:t>3</w:t>
      </w:r>
      <w:r w:rsidRPr="00FB650E">
        <w:rPr>
          <w:rFonts w:ascii="Kaspersky Sans Display" w:hAnsi="Kaspersky Sans Display"/>
          <w:szCs w:val="24"/>
          <w:lang w:val="en-US"/>
        </w:rPr>
        <w:t xml:space="preserve"> weeks (please see Timeline</w:t>
      </w:r>
      <w:r w:rsidR="00FB650E" w:rsidRPr="00FB650E">
        <w:rPr>
          <w:rFonts w:ascii="Kaspersky Sans Display" w:hAnsi="Kaspersky Sans Display"/>
          <w:szCs w:val="24"/>
          <w:lang w:val="en-US"/>
        </w:rPr>
        <w:t xml:space="preserve"> below</w:t>
      </w:r>
      <w:r w:rsidRPr="00FB650E">
        <w:rPr>
          <w:rFonts w:ascii="Kaspersky Sans Display" w:hAnsi="Kaspersky Sans Display"/>
          <w:szCs w:val="24"/>
          <w:lang w:val="en-US"/>
        </w:rPr>
        <w:t>)</w:t>
      </w:r>
    </w:p>
    <w:p w14:paraId="2BF04467" w14:textId="38DDEA6E" w:rsidR="004E7D66" w:rsidRPr="00FB650E" w:rsidRDefault="004E7D66" w:rsidP="00FB650E">
      <w:pPr>
        <w:spacing w:after="0"/>
        <w:rPr>
          <w:rFonts w:ascii="Kaspersky Sans Display" w:hAnsi="Kaspersky Sans Display"/>
          <w:szCs w:val="24"/>
          <w:lang w:val="en-US"/>
        </w:rPr>
      </w:pPr>
      <w:r w:rsidRPr="00FB650E">
        <w:rPr>
          <w:rFonts w:ascii="Kaspersky Sans Display" w:hAnsi="Kaspersky Sans Display"/>
          <w:szCs w:val="24"/>
          <w:lang w:val="en-US"/>
        </w:rPr>
        <w:t>22 July | 29 July | 05 August</w:t>
      </w:r>
      <w:r w:rsidR="00FB650E" w:rsidRPr="00FB650E">
        <w:rPr>
          <w:rFonts w:ascii="Kaspersky Sans Display" w:hAnsi="Kaspersky Sans Display"/>
          <w:szCs w:val="24"/>
          <w:lang w:val="en-US"/>
        </w:rPr>
        <w:t xml:space="preserve"> 2023</w:t>
      </w:r>
    </w:p>
    <w:p w14:paraId="51AFF8C7" w14:textId="77777777" w:rsidR="00841BA5" w:rsidRPr="002B17E2" w:rsidRDefault="00841BA5" w:rsidP="00FB650E">
      <w:pPr>
        <w:pStyle w:val="Heading1"/>
        <w:spacing w:after="0"/>
        <w:rPr>
          <w:rFonts w:ascii="Kaspersky Sans Display" w:hAnsi="Kaspersky Sans Display"/>
          <w:sz w:val="24"/>
          <w:lang w:val="en-US"/>
        </w:rPr>
      </w:pPr>
      <w:r w:rsidRPr="002B17E2">
        <w:rPr>
          <w:rFonts w:ascii="Kaspersky Sans Display" w:hAnsi="Kaspersky Sans Display"/>
          <w:sz w:val="24"/>
          <w:lang w:val="en-US"/>
        </w:rPr>
        <w:t>Target Audience</w:t>
      </w:r>
    </w:p>
    <w:p w14:paraId="66E7C242" w14:textId="46A242A6" w:rsidR="00841BA5" w:rsidRPr="002B17E2" w:rsidRDefault="00841BA5" w:rsidP="00A3270D">
      <w:pPr>
        <w:spacing w:after="0"/>
        <w:ind w:left="426" w:hanging="284"/>
        <w:rPr>
          <w:rFonts w:ascii="Kaspersky Sans Display" w:hAnsi="Kaspersky Sans Display"/>
          <w:szCs w:val="24"/>
          <w:lang w:val="en-US"/>
        </w:rPr>
      </w:pPr>
      <w:r w:rsidRPr="002B17E2">
        <w:rPr>
          <w:rFonts w:ascii="Kaspersky Sans Display" w:hAnsi="Kaspersky Sans Display"/>
          <w:szCs w:val="24"/>
          <w:lang w:val="en-US"/>
        </w:rPr>
        <w:t xml:space="preserve">- </w:t>
      </w:r>
      <w:r w:rsidR="00A3270D" w:rsidRPr="002B17E2">
        <w:rPr>
          <w:rFonts w:ascii="Kaspersky Sans Display" w:hAnsi="Kaspersky Sans Display"/>
          <w:szCs w:val="24"/>
          <w:lang w:val="en-US"/>
        </w:rPr>
        <w:tab/>
      </w:r>
      <w:r w:rsidR="00A3270D" w:rsidRPr="002B17E2">
        <w:rPr>
          <w:rFonts w:ascii="Kaspersky Sans Display" w:hAnsi="Kaspersky Sans Display"/>
          <w:szCs w:val="24"/>
          <w:lang w:val="en-US"/>
        </w:rPr>
        <w:tab/>
      </w:r>
      <w:r w:rsidRPr="002B17E2">
        <w:rPr>
          <w:rFonts w:ascii="Kaspersky Sans Display" w:hAnsi="Kaspersky Sans Display"/>
          <w:szCs w:val="24"/>
          <w:lang w:val="en-US"/>
        </w:rPr>
        <w:t>Homeroom teachers</w:t>
      </w:r>
    </w:p>
    <w:p w14:paraId="64144141" w14:textId="41D99A19" w:rsidR="00841BA5" w:rsidRPr="00FB650E" w:rsidRDefault="00841BA5" w:rsidP="1BD8AC81">
      <w:pPr>
        <w:spacing w:after="0"/>
        <w:ind w:left="426" w:hanging="284"/>
        <w:rPr>
          <w:rFonts w:ascii="Kaspersky Sans Display" w:hAnsi="Kaspersky Sans Display"/>
          <w:lang w:val="en-US"/>
        </w:rPr>
      </w:pPr>
      <w:r w:rsidRPr="002B17E2">
        <w:rPr>
          <w:rFonts w:ascii="Kaspersky Sans Display" w:hAnsi="Kaspersky Sans Display"/>
          <w:lang w:val="en-US"/>
        </w:rPr>
        <w:t xml:space="preserve">- </w:t>
      </w:r>
      <w:r w:rsidRPr="002B17E2">
        <w:rPr>
          <w:lang w:val="en-SG"/>
        </w:rPr>
        <w:tab/>
      </w:r>
      <w:r w:rsidRPr="002B17E2">
        <w:rPr>
          <w:lang w:val="en-SG"/>
        </w:rPr>
        <w:tab/>
      </w:r>
      <w:r w:rsidR="00390B92" w:rsidRPr="002B17E2">
        <w:rPr>
          <w:rFonts w:ascii="Kaspersky Sans Display" w:hAnsi="Kaspersky Sans Display"/>
          <w:lang w:val="en-US"/>
        </w:rPr>
        <w:t>School administration</w:t>
      </w:r>
      <w:r w:rsidRPr="002B17E2">
        <w:rPr>
          <w:rFonts w:ascii="Kaspersky Sans Display" w:hAnsi="Kaspersky Sans Display"/>
          <w:lang w:val="en-US"/>
        </w:rPr>
        <w:t xml:space="preserve"> &amp; management</w:t>
      </w:r>
      <w:r w:rsidR="00FB650E" w:rsidRPr="002B17E2">
        <w:rPr>
          <w:rFonts w:ascii="Kaspersky Sans Display" w:hAnsi="Kaspersky Sans Display"/>
          <w:lang w:val="en-US"/>
        </w:rPr>
        <w:t xml:space="preserve"> staff</w:t>
      </w:r>
      <w:bookmarkStart w:id="2" w:name="_GoBack"/>
      <w:bookmarkEnd w:id="2"/>
    </w:p>
    <w:p w14:paraId="0300144F" w14:textId="174D5DF8" w:rsidR="00841BA5" w:rsidRPr="00FB650E" w:rsidRDefault="00C032BC" w:rsidP="00FB650E">
      <w:pPr>
        <w:pStyle w:val="Heading1"/>
        <w:spacing w:after="0"/>
        <w:rPr>
          <w:rFonts w:ascii="Kaspersky Sans Display" w:hAnsi="Kaspersky Sans Display"/>
          <w:sz w:val="24"/>
          <w:lang w:val="en-US"/>
        </w:rPr>
      </w:pPr>
      <w:r w:rsidRPr="00FB650E">
        <w:rPr>
          <w:rFonts w:ascii="Kaspersky Sans Display" w:hAnsi="Kaspersky Sans Display"/>
          <w:sz w:val="24"/>
          <w:lang w:val="en-US"/>
        </w:rPr>
        <w:t>G</w:t>
      </w:r>
      <w:r w:rsidR="00841BA5" w:rsidRPr="00FB650E">
        <w:rPr>
          <w:rFonts w:ascii="Kaspersky Sans Display" w:hAnsi="Kaspersky Sans Display"/>
          <w:sz w:val="24"/>
          <w:lang w:val="en-US"/>
        </w:rPr>
        <w:t>oals</w:t>
      </w:r>
    </w:p>
    <w:p w14:paraId="3517D7B1" w14:textId="77777777" w:rsidR="00841BA5" w:rsidRPr="00FB650E" w:rsidRDefault="00841BA5" w:rsidP="00FB650E">
      <w:pPr>
        <w:spacing w:after="0"/>
        <w:rPr>
          <w:rFonts w:ascii="Kaspersky Sans Display" w:hAnsi="Kaspersky Sans Display"/>
          <w:szCs w:val="20"/>
          <w:lang w:val="en-US"/>
        </w:rPr>
      </w:pPr>
      <w:r w:rsidRPr="00FB650E">
        <w:rPr>
          <w:rFonts w:ascii="Kaspersky Sans Display" w:hAnsi="Kaspersky Sans Display"/>
          <w:szCs w:val="20"/>
          <w:lang w:val="en-US"/>
        </w:rPr>
        <w:t>At the end of the workshop, participants are expected to:</w:t>
      </w:r>
    </w:p>
    <w:p w14:paraId="6EBA7598" w14:textId="77777777" w:rsidR="00841BA5" w:rsidRPr="00FB650E" w:rsidRDefault="00841BA5" w:rsidP="00A3270D">
      <w:pPr>
        <w:pStyle w:val="ListParagraph"/>
        <w:numPr>
          <w:ilvl w:val="0"/>
          <w:numId w:val="34"/>
        </w:numPr>
        <w:ind w:left="709" w:hanging="567"/>
        <w:rPr>
          <w:rFonts w:ascii="Kaspersky Sans Display" w:hAnsi="Kaspersky Sans Display"/>
          <w:b/>
          <w:szCs w:val="20"/>
          <w:lang w:val="en-US"/>
        </w:rPr>
      </w:pPr>
      <w:r w:rsidRPr="00FB650E">
        <w:rPr>
          <w:rFonts w:ascii="Kaspersky Sans Display" w:hAnsi="Kaspersky Sans Display"/>
          <w:b/>
          <w:szCs w:val="20"/>
          <w:lang w:val="en-US"/>
        </w:rPr>
        <w:t>Identify</w:t>
      </w:r>
      <w:r w:rsidRPr="00FB650E">
        <w:rPr>
          <w:rFonts w:ascii="Kaspersky Sans Display" w:hAnsi="Kaspersky Sans Display"/>
          <w:szCs w:val="20"/>
          <w:lang w:val="en-US"/>
        </w:rPr>
        <w:t xml:space="preserve"> the online threats their students face;</w:t>
      </w:r>
    </w:p>
    <w:p w14:paraId="023E4654" w14:textId="77777777" w:rsidR="00841BA5" w:rsidRPr="00FB650E" w:rsidRDefault="00841BA5" w:rsidP="00A3270D">
      <w:pPr>
        <w:pStyle w:val="ListParagraph"/>
        <w:numPr>
          <w:ilvl w:val="0"/>
          <w:numId w:val="34"/>
        </w:numPr>
        <w:ind w:left="709" w:hanging="567"/>
        <w:rPr>
          <w:rFonts w:ascii="Kaspersky Sans Display" w:hAnsi="Kaspersky Sans Display"/>
          <w:b/>
          <w:szCs w:val="20"/>
          <w:lang w:val="en-US"/>
        </w:rPr>
      </w:pPr>
      <w:r w:rsidRPr="00FB650E">
        <w:rPr>
          <w:rFonts w:ascii="Kaspersky Sans Display" w:hAnsi="Kaspersky Sans Display"/>
          <w:b/>
          <w:szCs w:val="20"/>
          <w:lang w:val="en-US"/>
        </w:rPr>
        <w:t>Understand</w:t>
      </w:r>
      <w:r w:rsidRPr="00FB650E">
        <w:rPr>
          <w:rFonts w:ascii="Kaspersky Sans Display" w:hAnsi="Kaspersky Sans Display"/>
          <w:szCs w:val="20"/>
          <w:lang w:val="en-US"/>
        </w:rPr>
        <w:t xml:space="preserve"> the different forms of online threats and the ways how their students should </w:t>
      </w:r>
      <w:r w:rsidRPr="00FB650E">
        <w:rPr>
          <w:rFonts w:ascii="Kaspersky Sans Display" w:hAnsi="Kaspersky Sans Display"/>
          <w:b/>
          <w:szCs w:val="20"/>
          <w:lang w:val="en-US"/>
        </w:rPr>
        <w:t>respond</w:t>
      </w:r>
      <w:r w:rsidRPr="00FB650E">
        <w:rPr>
          <w:rFonts w:ascii="Kaspersky Sans Display" w:hAnsi="Kaspersky Sans Display"/>
          <w:szCs w:val="20"/>
          <w:lang w:val="en-US"/>
        </w:rPr>
        <w:t xml:space="preserve"> to these threats;</w:t>
      </w:r>
    </w:p>
    <w:p w14:paraId="2A1CAC9B" w14:textId="77777777" w:rsidR="00841BA5" w:rsidRPr="00FB650E" w:rsidRDefault="00841BA5" w:rsidP="00A3270D">
      <w:pPr>
        <w:pStyle w:val="ListParagraph"/>
        <w:numPr>
          <w:ilvl w:val="0"/>
          <w:numId w:val="34"/>
        </w:numPr>
        <w:ind w:left="709" w:hanging="567"/>
        <w:rPr>
          <w:rFonts w:ascii="Kaspersky Sans Display" w:hAnsi="Kaspersky Sans Display"/>
          <w:b/>
          <w:szCs w:val="20"/>
          <w:lang w:val="en-US"/>
        </w:rPr>
      </w:pPr>
      <w:r w:rsidRPr="00FB650E">
        <w:rPr>
          <w:rFonts w:ascii="Kaspersky Sans Display" w:hAnsi="Kaspersky Sans Display"/>
          <w:szCs w:val="20"/>
          <w:lang w:val="en-US"/>
        </w:rPr>
        <w:t xml:space="preserve">Enumerate ways to support kids on how to </w:t>
      </w:r>
      <w:r w:rsidRPr="00FB650E">
        <w:rPr>
          <w:rFonts w:ascii="Kaspersky Sans Display" w:hAnsi="Kaspersky Sans Display"/>
          <w:b/>
          <w:szCs w:val="20"/>
          <w:lang w:val="en-US"/>
        </w:rPr>
        <w:t xml:space="preserve">recover </w:t>
      </w:r>
      <w:r w:rsidRPr="00FB650E">
        <w:rPr>
          <w:rFonts w:ascii="Kaspersky Sans Display" w:hAnsi="Kaspersky Sans Display"/>
          <w:szCs w:val="20"/>
          <w:lang w:val="en-US"/>
        </w:rPr>
        <w:t>from unpleasant experience online;</w:t>
      </w:r>
    </w:p>
    <w:p w14:paraId="2916709B" w14:textId="7E7A852F" w:rsidR="00841BA5" w:rsidRPr="00FB650E" w:rsidRDefault="00841BA5" w:rsidP="00A3270D">
      <w:pPr>
        <w:pStyle w:val="ListParagraph"/>
        <w:numPr>
          <w:ilvl w:val="0"/>
          <w:numId w:val="34"/>
        </w:numPr>
        <w:ind w:left="709" w:hanging="567"/>
        <w:rPr>
          <w:rFonts w:ascii="Kaspersky Sans Display" w:hAnsi="Kaspersky Sans Display"/>
          <w:b/>
          <w:szCs w:val="20"/>
          <w:lang w:val="en-US"/>
        </w:rPr>
      </w:pPr>
      <w:r w:rsidRPr="00FB650E">
        <w:rPr>
          <w:rFonts w:ascii="Kaspersky Sans Display" w:hAnsi="Kaspersky Sans Display"/>
          <w:b/>
          <w:szCs w:val="20"/>
          <w:lang w:val="en-US"/>
        </w:rPr>
        <w:t>Learn</w:t>
      </w:r>
      <w:r w:rsidRPr="00FB650E">
        <w:rPr>
          <w:rFonts w:ascii="Kaspersky Sans Display" w:hAnsi="Kaspersky Sans Display"/>
          <w:szCs w:val="20"/>
          <w:lang w:val="en-US"/>
        </w:rPr>
        <w:t xml:space="preserve"> best practices among peers and from Kaspersky, and to apply what they have learned to their practice.</w:t>
      </w:r>
    </w:p>
    <w:p w14:paraId="3D544DE4" w14:textId="77777777" w:rsidR="00FB650E" w:rsidRPr="00FB650E" w:rsidRDefault="00FB650E" w:rsidP="00FB650E">
      <w:pPr>
        <w:pStyle w:val="ListParagraph"/>
        <w:ind w:left="709"/>
        <w:rPr>
          <w:rFonts w:ascii="Kaspersky Sans Display" w:hAnsi="Kaspersky Sans Display"/>
          <w:b/>
          <w:szCs w:val="20"/>
          <w:lang w:val="en-US"/>
        </w:rPr>
      </w:pPr>
    </w:p>
    <w:p w14:paraId="5CEAC0ED" w14:textId="77777777" w:rsidR="00841BA5" w:rsidRPr="00FB650E" w:rsidRDefault="00841BA5" w:rsidP="00FB650E">
      <w:pPr>
        <w:spacing w:after="0"/>
        <w:rPr>
          <w:rFonts w:ascii="Kaspersky Sans Display" w:hAnsi="Kaspersky Sans Display"/>
          <w:b/>
          <w:sz w:val="24"/>
          <w:szCs w:val="20"/>
          <w:lang w:val="en-US"/>
        </w:rPr>
      </w:pPr>
      <w:r w:rsidRPr="00FB650E">
        <w:rPr>
          <w:rFonts w:ascii="Kaspersky Sans Display" w:hAnsi="Kaspersky Sans Display"/>
          <w:b/>
          <w:sz w:val="24"/>
          <w:szCs w:val="20"/>
          <w:lang w:val="en-US"/>
        </w:rPr>
        <w:lastRenderedPageBreak/>
        <w:t>Learning Outcomes</w:t>
      </w:r>
    </w:p>
    <w:p w14:paraId="34F81D0A" w14:textId="77777777" w:rsidR="00841BA5" w:rsidRPr="00FB650E" w:rsidRDefault="00841BA5" w:rsidP="00FB650E">
      <w:pPr>
        <w:pStyle w:val="ListParagraph"/>
        <w:numPr>
          <w:ilvl w:val="0"/>
          <w:numId w:val="34"/>
        </w:numPr>
        <w:spacing w:after="0"/>
        <w:ind w:hanging="502"/>
        <w:rPr>
          <w:rFonts w:ascii="Kaspersky Sans Display" w:hAnsi="Kaspersky Sans Display"/>
          <w:b/>
          <w:szCs w:val="20"/>
          <w:lang w:val="en-US"/>
        </w:rPr>
      </w:pPr>
      <w:r w:rsidRPr="00FB650E">
        <w:rPr>
          <w:rFonts w:ascii="Kaspersky Sans Display" w:hAnsi="Kaspersky Sans Display"/>
          <w:szCs w:val="20"/>
          <w:lang w:val="en-US"/>
        </w:rPr>
        <w:t>Increased cybersecurity awareness</w:t>
      </w:r>
    </w:p>
    <w:p w14:paraId="2D7ED36A" w14:textId="77777777" w:rsidR="00841BA5" w:rsidRPr="00FB650E" w:rsidRDefault="00841BA5" w:rsidP="00A3270D">
      <w:pPr>
        <w:pStyle w:val="ListParagraph"/>
        <w:numPr>
          <w:ilvl w:val="0"/>
          <w:numId w:val="34"/>
        </w:numPr>
        <w:ind w:hanging="502"/>
        <w:rPr>
          <w:rFonts w:ascii="Kaspersky Sans Display" w:hAnsi="Kaspersky Sans Display"/>
          <w:b/>
          <w:szCs w:val="20"/>
          <w:lang w:val="en-US"/>
        </w:rPr>
      </w:pPr>
      <w:r w:rsidRPr="00FB650E">
        <w:rPr>
          <w:rFonts w:ascii="Kaspersky Sans Display" w:hAnsi="Kaspersky Sans Display"/>
          <w:szCs w:val="20"/>
          <w:lang w:val="en-US"/>
        </w:rPr>
        <w:t>Increased confidence to share cyber hygiene and resilience practices with kids</w:t>
      </w:r>
    </w:p>
    <w:p w14:paraId="7581479F" w14:textId="77777777" w:rsidR="00841BA5" w:rsidRPr="00FB650E" w:rsidRDefault="00841BA5" w:rsidP="00A3270D">
      <w:pPr>
        <w:pStyle w:val="ListParagraph"/>
        <w:numPr>
          <w:ilvl w:val="0"/>
          <w:numId w:val="34"/>
        </w:numPr>
        <w:ind w:hanging="502"/>
        <w:rPr>
          <w:rFonts w:ascii="Kaspersky Sans Display" w:hAnsi="Kaspersky Sans Display"/>
          <w:b/>
          <w:szCs w:val="20"/>
          <w:lang w:val="en-US"/>
        </w:rPr>
      </w:pPr>
      <w:r w:rsidRPr="00FB650E">
        <w:rPr>
          <w:rFonts w:ascii="Kaspersky Sans Display" w:hAnsi="Kaspersky Sans Display"/>
          <w:szCs w:val="20"/>
          <w:lang w:val="en-US"/>
        </w:rPr>
        <w:t>Better understanding of kids’ behaviors online and offline</w:t>
      </w:r>
    </w:p>
    <w:p w14:paraId="7BA58EDA" w14:textId="77777777" w:rsidR="00841BA5" w:rsidRPr="00FB650E" w:rsidRDefault="00841BA5" w:rsidP="00A3270D">
      <w:pPr>
        <w:pStyle w:val="ListParagraph"/>
        <w:numPr>
          <w:ilvl w:val="0"/>
          <w:numId w:val="34"/>
        </w:numPr>
        <w:ind w:hanging="502"/>
        <w:rPr>
          <w:rFonts w:ascii="Kaspersky Sans Display" w:hAnsi="Kaspersky Sans Display"/>
          <w:szCs w:val="20"/>
          <w:lang w:val="en-US"/>
        </w:rPr>
      </w:pPr>
      <w:r w:rsidRPr="00FB650E">
        <w:rPr>
          <w:rFonts w:ascii="Kaspersky Sans Display" w:hAnsi="Kaspersky Sans Display"/>
          <w:szCs w:val="20"/>
          <w:lang w:val="en-US"/>
        </w:rPr>
        <w:t>Improved capacity to support kids to recover from setbacks and learn from their experiences</w:t>
      </w:r>
    </w:p>
    <w:p w14:paraId="19663736" w14:textId="48F03829" w:rsidR="00841BA5" w:rsidRPr="00FB650E" w:rsidRDefault="00841BA5" w:rsidP="00FB650E">
      <w:pPr>
        <w:spacing w:after="0"/>
        <w:rPr>
          <w:rFonts w:ascii="Kaspersky Sans Display" w:hAnsi="Kaspersky Sans Display"/>
          <w:b/>
          <w:sz w:val="24"/>
          <w:szCs w:val="24"/>
          <w:lang w:val="en-US"/>
        </w:rPr>
      </w:pPr>
      <w:r w:rsidRPr="00FB650E">
        <w:rPr>
          <w:rFonts w:ascii="Kaspersky Sans Display" w:hAnsi="Kaspersky Sans Display"/>
          <w:b/>
          <w:sz w:val="24"/>
          <w:szCs w:val="24"/>
          <w:lang w:val="en-US"/>
        </w:rPr>
        <w:t>Methodology and Duration</w:t>
      </w:r>
    </w:p>
    <w:p w14:paraId="1A3DE8B7" w14:textId="77777777" w:rsidR="003C26DB" w:rsidRPr="00FB650E" w:rsidRDefault="003C26DB" w:rsidP="00FB650E">
      <w:pPr>
        <w:spacing w:after="0"/>
        <w:ind w:left="426"/>
        <w:rPr>
          <w:rFonts w:ascii="Kaspersky Sans Display" w:hAnsi="Kaspersky Sans Display"/>
          <w:szCs w:val="20"/>
          <w:lang w:val="en-US"/>
        </w:rPr>
      </w:pPr>
      <w:r w:rsidRPr="00FB650E">
        <w:rPr>
          <w:rFonts w:ascii="Kaspersky Sans Display" w:hAnsi="Kaspersky Sans Display"/>
          <w:szCs w:val="20"/>
          <w:lang w:val="en-US"/>
        </w:rPr>
        <w:t>Weekly synchronous live group sessions with experts for 1.5 hours, totaling 3 weeks; exercises weaved into each lecture</w:t>
      </w:r>
    </w:p>
    <w:p w14:paraId="791AD2B2" w14:textId="77777777" w:rsidR="00841BA5" w:rsidRPr="00FB650E" w:rsidRDefault="00841BA5" w:rsidP="00A3270D">
      <w:pPr>
        <w:pStyle w:val="ListParagraph"/>
        <w:numPr>
          <w:ilvl w:val="0"/>
          <w:numId w:val="33"/>
        </w:numPr>
        <w:ind w:hanging="502"/>
        <w:rPr>
          <w:rFonts w:ascii="Kaspersky Sans Display" w:hAnsi="Kaspersky Sans Display"/>
          <w:szCs w:val="20"/>
          <w:lang w:val="en-US"/>
        </w:rPr>
      </w:pPr>
      <w:r w:rsidRPr="00FB650E">
        <w:rPr>
          <w:rFonts w:ascii="Kaspersky Sans Display" w:hAnsi="Kaspersky Sans Display"/>
          <w:szCs w:val="20"/>
          <w:lang w:val="en-US"/>
        </w:rPr>
        <w:t>Lectures</w:t>
      </w:r>
    </w:p>
    <w:p w14:paraId="151200E9" w14:textId="77777777" w:rsidR="00841BA5" w:rsidRPr="00FB650E" w:rsidRDefault="00841BA5" w:rsidP="00A3270D">
      <w:pPr>
        <w:pStyle w:val="ListParagraph"/>
        <w:numPr>
          <w:ilvl w:val="0"/>
          <w:numId w:val="33"/>
        </w:numPr>
        <w:ind w:hanging="502"/>
        <w:rPr>
          <w:rFonts w:ascii="Kaspersky Sans Display" w:hAnsi="Kaspersky Sans Display"/>
          <w:szCs w:val="20"/>
          <w:lang w:val="en-US"/>
        </w:rPr>
      </w:pPr>
      <w:r w:rsidRPr="00FB650E">
        <w:rPr>
          <w:rFonts w:ascii="Kaspersky Sans Display" w:hAnsi="Kaspersky Sans Display"/>
          <w:szCs w:val="20"/>
          <w:lang w:val="en-US"/>
        </w:rPr>
        <w:t>Facilitated group work</w:t>
      </w:r>
    </w:p>
    <w:p w14:paraId="6EB9AE9A" w14:textId="5E2CD275" w:rsidR="00841BA5" w:rsidRPr="00FB650E" w:rsidRDefault="00841BA5" w:rsidP="00A3270D">
      <w:pPr>
        <w:pStyle w:val="ListParagraph"/>
        <w:numPr>
          <w:ilvl w:val="0"/>
          <w:numId w:val="33"/>
        </w:numPr>
        <w:ind w:hanging="502"/>
        <w:rPr>
          <w:rFonts w:ascii="Kaspersky Sans Display" w:hAnsi="Kaspersky Sans Display"/>
          <w:szCs w:val="20"/>
          <w:lang w:val="en-US"/>
        </w:rPr>
      </w:pPr>
      <w:r w:rsidRPr="00FB650E">
        <w:rPr>
          <w:rFonts w:ascii="Kaspersky Sans Display" w:hAnsi="Kaspersky Sans Display"/>
          <w:szCs w:val="20"/>
          <w:lang w:val="en-US"/>
        </w:rPr>
        <w:t>Q&amp;A/Reflection session</w:t>
      </w:r>
    </w:p>
    <w:bookmarkEnd w:id="0"/>
    <w:bookmarkEnd w:id="1"/>
    <w:p w14:paraId="061DED5D" w14:textId="77777777" w:rsidR="00E11B82" w:rsidRPr="00FB650E" w:rsidRDefault="00E11B82" w:rsidP="00437900">
      <w:pPr>
        <w:rPr>
          <w:rFonts w:ascii="Kaspersky Sans Display" w:hAnsi="Kaspersky Sans Display"/>
          <w:b/>
          <w:sz w:val="24"/>
          <w:szCs w:val="24"/>
          <w:lang w:val="en-US"/>
        </w:rPr>
      </w:pPr>
      <w:r w:rsidRPr="00FB650E">
        <w:rPr>
          <w:rFonts w:ascii="Kaspersky Sans Display" w:hAnsi="Kaspersky Sans Display"/>
          <w:b/>
          <w:sz w:val="24"/>
          <w:szCs w:val="24"/>
          <w:lang w:val="en-US"/>
        </w:rPr>
        <w:t>Application Requirements</w:t>
      </w:r>
    </w:p>
    <w:p w14:paraId="4527CD92" w14:textId="2B347A87" w:rsidR="00E11B82" w:rsidRPr="00FB650E" w:rsidRDefault="00E11B82" w:rsidP="00E11B82">
      <w:pPr>
        <w:rPr>
          <w:rFonts w:ascii="Kaspersky Sans Display" w:hAnsi="Kaspersky Sans Display"/>
          <w:lang w:val="en-US"/>
        </w:rPr>
      </w:pPr>
      <w:r w:rsidRPr="00FB650E">
        <w:rPr>
          <w:rFonts w:ascii="Kaspersky Sans Display" w:hAnsi="Kaspersky Sans Display"/>
          <w:lang w:val="en-US"/>
        </w:rPr>
        <w:t xml:space="preserve">Interested applicants must register their interest by </w:t>
      </w:r>
      <w:hyperlink r:id="rId18" w:history="1">
        <w:r w:rsidRPr="00FB650E">
          <w:rPr>
            <w:rStyle w:val="Hyperlink"/>
            <w:rFonts w:ascii="Kaspersky Sans Display" w:hAnsi="Kaspersky Sans Display"/>
            <w:b/>
            <w:lang w:val="en-US"/>
          </w:rPr>
          <w:t>filling out this form</w:t>
        </w:r>
        <w:r w:rsidR="00437900" w:rsidRPr="00FB650E">
          <w:rPr>
            <w:rStyle w:val="Hyperlink"/>
            <w:rFonts w:ascii="Kaspersky Sans Display" w:hAnsi="Kaspersky Sans Display"/>
            <w:b/>
            <w:lang w:val="en-US"/>
          </w:rPr>
          <w:t>.</w:t>
        </w:r>
      </w:hyperlink>
      <w:r w:rsidRPr="00FB650E">
        <w:rPr>
          <w:rFonts w:ascii="Kaspersky Sans Display" w:hAnsi="Kaspersky Sans Display"/>
          <w:lang w:val="en-US"/>
        </w:rPr>
        <w:t xml:space="preserve"> </w:t>
      </w:r>
    </w:p>
    <w:p w14:paraId="23062A24" w14:textId="726D5B87" w:rsidR="00E11B82" w:rsidRPr="00FB650E" w:rsidRDefault="004E7D66" w:rsidP="00E11B82">
      <w:pPr>
        <w:rPr>
          <w:rFonts w:ascii="Kaspersky Sans Display" w:hAnsi="Kaspersky Sans Display"/>
          <w:lang w:val="en-US"/>
        </w:rPr>
      </w:pPr>
      <w:r w:rsidRPr="1BD8AC81">
        <w:rPr>
          <w:rFonts w:ascii="Kaspersky Sans Display" w:hAnsi="Kaspersky Sans Display"/>
          <w:lang w:val="en-US"/>
        </w:rPr>
        <w:t>Applications</w:t>
      </w:r>
      <w:r w:rsidR="00E11B82" w:rsidRPr="1BD8AC81">
        <w:rPr>
          <w:rFonts w:ascii="Kaspersky Sans Display" w:hAnsi="Kaspersky Sans Display"/>
          <w:lang w:val="en-US"/>
        </w:rPr>
        <w:t xml:space="preserve"> must be received by</w:t>
      </w:r>
      <w:r w:rsidR="000D30CB" w:rsidRPr="1BD8AC81">
        <w:rPr>
          <w:rFonts w:ascii="Kaspersky Sans Display" w:hAnsi="Kaspersky Sans Display"/>
          <w:lang w:val="en-US"/>
        </w:rPr>
        <w:t xml:space="preserve"> 23:59 (GMT+8),</w:t>
      </w:r>
      <w:r w:rsidR="00E11B82" w:rsidRPr="1BD8AC81">
        <w:rPr>
          <w:rFonts w:ascii="Kaspersky Sans Display" w:hAnsi="Kaspersky Sans Display"/>
          <w:lang w:val="en-US"/>
        </w:rPr>
        <w:t xml:space="preserve"> </w:t>
      </w:r>
      <w:r w:rsidR="00845922">
        <w:rPr>
          <w:rFonts w:ascii="Kaspersky Sans Display" w:hAnsi="Kaspersky Sans Display"/>
          <w:lang w:val="en-US"/>
        </w:rPr>
        <w:t>20</w:t>
      </w:r>
      <w:r w:rsidR="000D30CB" w:rsidRPr="1BD8AC81">
        <w:rPr>
          <w:rFonts w:ascii="Kaspersky Sans Display" w:hAnsi="Kaspersky Sans Display"/>
          <w:lang w:val="en-US"/>
        </w:rPr>
        <w:t xml:space="preserve"> July 2023</w:t>
      </w:r>
      <w:r w:rsidRPr="1BD8AC81">
        <w:rPr>
          <w:rFonts w:ascii="Kaspersky Sans Display" w:hAnsi="Kaspersky Sans Display"/>
          <w:lang w:val="en-US"/>
        </w:rPr>
        <w:t xml:space="preserve"> and will be accepted on a rolling basis.</w:t>
      </w:r>
    </w:p>
    <w:p w14:paraId="041D9FC0" w14:textId="77777777" w:rsidR="00FB30FE" w:rsidRPr="00FB650E" w:rsidRDefault="00FB30FE" w:rsidP="00FB30FE">
      <w:pPr>
        <w:pStyle w:val="Heading2"/>
        <w:rPr>
          <w:rFonts w:ascii="Kaspersky Sans Display" w:hAnsi="Kaspersky Sans Display"/>
          <w:sz w:val="24"/>
          <w:lang w:val="en-US"/>
        </w:rPr>
      </w:pPr>
      <w:r w:rsidRPr="00FB650E">
        <w:rPr>
          <w:rFonts w:ascii="Kaspersky Sans Display" w:hAnsi="Kaspersky Sans Display"/>
          <w:sz w:val="24"/>
          <w:lang w:val="en-US"/>
        </w:rPr>
        <w:t>Timeline</w:t>
      </w:r>
    </w:p>
    <w:tbl>
      <w:tblPr>
        <w:tblStyle w:val="TableGrid"/>
        <w:tblW w:w="0" w:type="auto"/>
        <w:tblLook w:val="04A0" w:firstRow="1" w:lastRow="0" w:firstColumn="1" w:lastColumn="0" w:noHBand="0" w:noVBand="1"/>
      </w:tblPr>
      <w:tblGrid>
        <w:gridCol w:w="1985"/>
        <w:gridCol w:w="6946"/>
      </w:tblGrid>
      <w:tr w:rsidR="00FB30FE" w:rsidRPr="00FB650E" w14:paraId="78333E8A" w14:textId="77777777" w:rsidTr="1BD8A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F864CA2" w14:textId="77777777" w:rsidR="00FB30FE" w:rsidRPr="00FB650E" w:rsidRDefault="009A24B6" w:rsidP="009A24B6">
            <w:pPr>
              <w:jc w:val="center"/>
              <w:rPr>
                <w:lang w:val="en-US"/>
              </w:rPr>
            </w:pPr>
            <w:r w:rsidRPr="00FB650E">
              <w:rPr>
                <w:lang w:val="en-US"/>
              </w:rPr>
              <w:t>2023</w:t>
            </w:r>
          </w:p>
        </w:tc>
        <w:tc>
          <w:tcPr>
            <w:tcW w:w="6946" w:type="dxa"/>
          </w:tcPr>
          <w:p w14:paraId="5E36D26B" w14:textId="77777777" w:rsidR="00FB30FE" w:rsidRPr="00FB650E" w:rsidRDefault="007B2978" w:rsidP="007B2978">
            <w:pPr>
              <w:jc w:val="center"/>
              <w:cnfStyle w:val="100000000000" w:firstRow="1" w:lastRow="0" w:firstColumn="0" w:lastColumn="0" w:oddVBand="0" w:evenVBand="0" w:oddHBand="0" w:evenHBand="0" w:firstRowFirstColumn="0" w:firstRowLastColumn="0" w:lastRowFirstColumn="0" w:lastRowLastColumn="0"/>
              <w:rPr>
                <w:lang w:val="en-US"/>
              </w:rPr>
            </w:pPr>
            <w:r w:rsidRPr="00FB650E">
              <w:rPr>
                <w:lang w:val="en-US"/>
              </w:rPr>
              <w:t>Activities</w:t>
            </w:r>
          </w:p>
        </w:tc>
      </w:tr>
      <w:tr w:rsidR="009A24B6" w:rsidRPr="00FB650E" w14:paraId="1D0FDB6A" w14:textId="77777777" w:rsidTr="1BD8AC81">
        <w:tc>
          <w:tcPr>
            <w:cnfStyle w:val="001000000000" w:firstRow="0" w:lastRow="0" w:firstColumn="1" w:lastColumn="0" w:oddVBand="0" w:evenVBand="0" w:oddHBand="0" w:evenHBand="0" w:firstRowFirstColumn="0" w:firstRowLastColumn="0" w:lastRowFirstColumn="0" w:lastRowLastColumn="0"/>
            <w:tcW w:w="1985" w:type="dxa"/>
          </w:tcPr>
          <w:p w14:paraId="60F33502" w14:textId="71F2D849" w:rsidR="009A24B6" w:rsidRPr="00FB650E" w:rsidRDefault="6A528BA7" w:rsidP="00027435">
            <w:pPr>
              <w:ind w:left="0"/>
              <w:jc w:val="center"/>
              <w:rPr>
                <w:rFonts w:ascii="Kaspersky Sans Display" w:hAnsi="Kaspersky Sans Display"/>
                <w:lang w:val="en-US"/>
              </w:rPr>
            </w:pPr>
            <w:r w:rsidRPr="1BD8AC81">
              <w:rPr>
                <w:rFonts w:ascii="Kaspersky Sans Display" w:hAnsi="Kaspersky Sans Display"/>
                <w:lang w:val="en-US"/>
              </w:rPr>
              <w:t>Ju</w:t>
            </w:r>
            <w:r w:rsidR="00F356D2">
              <w:rPr>
                <w:rFonts w:ascii="Kaspersky Sans Display" w:hAnsi="Kaspersky Sans Display"/>
                <w:lang w:val="en-US"/>
              </w:rPr>
              <w:t>ly 3</w:t>
            </w:r>
          </w:p>
        </w:tc>
        <w:tc>
          <w:tcPr>
            <w:tcW w:w="6946" w:type="dxa"/>
          </w:tcPr>
          <w:p w14:paraId="6D4577BF" w14:textId="28C74E78" w:rsidR="009A24B6" w:rsidRPr="00FB650E" w:rsidRDefault="00027435" w:rsidP="00FB30FE">
            <w:pPr>
              <w:cnfStyle w:val="000000000000" w:firstRow="0" w:lastRow="0" w:firstColumn="0" w:lastColumn="0" w:oddVBand="0" w:evenVBand="0" w:oddHBand="0" w:evenHBand="0" w:firstRowFirstColumn="0" w:firstRowLastColumn="0" w:lastRowFirstColumn="0" w:lastRowLastColumn="0"/>
              <w:rPr>
                <w:rFonts w:ascii="Kaspersky Sans Display" w:hAnsi="Kaspersky Sans Display"/>
                <w:lang w:val="en-US"/>
              </w:rPr>
            </w:pPr>
            <w:r w:rsidRPr="00FB650E">
              <w:rPr>
                <w:rFonts w:ascii="Kaspersky Sans Display" w:hAnsi="Kaspersky Sans Display"/>
                <w:lang w:val="en-US"/>
              </w:rPr>
              <w:t>Call for</w:t>
            </w:r>
            <w:r w:rsidR="001B64ED" w:rsidRPr="00FB650E">
              <w:rPr>
                <w:rFonts w:ascii="Kaspersky Sans Display" w:hAnsi="Kaspersky Sans Display"/>
                <w:lang w:val="en-US"/>
              </w:rPr>
              <w:t xml:space="preserve"> Applications</w:t>
            </w:r>
            <w:r w:rsidRPr="00FB650E">
              <w:rPr>
                <w:rFonts w:ascii="Kaspersky Sans Display" w:hAnsi="Kaspersky Sans Display"/>
                <w:lang w:val="en-US"/>
              </w:rPr>
              <w:t xml:space="preserve"> launch</w:t>
            </w:r>
          </w:p>
        </w:tc>
      </w:tr>
      <w:tr w:rsidR="00FB30FE" w:rsidRPr="00FB650E" w14:paraId="098BBE91" w14:textId="77777777" w:rsidTr="1BD8AC81">
        <w:tc>
          <w:tcPr>
            <w:cnfStyle w:val="001000000000" w:firstRow="0" w:lastRow="0" w:firstColumn="1" w:lastColumn="0" w:oddVBand="0" w:evenVBand="0" w:oddHBand="0" w:evenHBand="0" w:firstRowFirstColumn="0" w:firstRowLastColumn="0" w:lastRowFirstColumn="0" w:lastRowLastColumn="0"/>
            <w:tcW w:w="1985" w:type="dxa"/>
          </w:tcPr>
          <w:p w14:paraId="04614342" w14:textId="50FC1526" w:rsidR="00FB30FE" w:rsidRPr="00FB650E" w:rsidRDefault="00FB30FE" w:rsidP="00027435">
            <w:pPr>
              <w:ind w:left="0"/>
              <w:jc w:val="center"/>
              <w:rPr>
                <w:rFonts w:ascii="Kaspersky Sans Display" w:hAnsi="Kaspersky Sans Display"/>
                <w:lang w:val="en-US"/>
              </w:rPr>
            </w:pPr>
            <w:r w:rsidRPr="00FB650E">
              <w:rPr>
                <w:rFonts w:ascii="Kaspersky Sans Display" w:hAnsi="Kaspersky Sans Display"/>
                <w:lang w:val="en-US"/>
              </w:rPr>
              <w:t>July</w:t>
            </w:r>
            <w:r w:rsidR="009A24B6" w:rsidRPr="00FB650E">
              <w:rPr>
                <w:rFonts w:ascii="Kaspersky Sans Display" w:hAnsi="Kaspersky Sans Display"/>
                <w:lang w:val="en-US"/>
              </w:rPr>
              <w:t xml:space="preserve"> </w:t>
            </w:r>
            <w:r w:rsidR="00F356D2">
              <w:rPr>
                <w:rFonts w:ascii="Kaspersky Sans Display" w:hAnsi="Kaspersky Sans Display"/>
                <w:lang w:val="en-US"/>
              </w:rPr>
              <w:t>20</w:t>
            </w:r>
          </w:p>
        </w:tc>
        <w:tc>
          <w:tcPr>
            <w:tcW w:w="6946" w:type="dxa"/>
          </w:tcPr>
          <w:p w14:paraId="225DF4F9" w14:textId="31C2E06F" w:rsidR="00FB30FE" w:rsidRPr="00FB650E" w:rsidRDefault="004E7D66" w:rsidP="00FB30FE">
            <w:pPr>
              <w:cnfStyle w:val="000000000000" w:firstRow="0" w:lastRow="0" w:firstColumn="0" w:lastColumn="0" w:oddVBand="0" w:evenVBand="0" w:oddHBand="0" w:evenHBand="0" w:firstRowFirstColumn="0" w:firstRowLastColumn="0" w:lastRowFirstColumn="0" w:lastRowLastColumn="0"/>
              <w:rPr>
                <w:rFonts w:ascii="Kaspersky Sans Display" w:hAnsi="Kaspersky Sans Display"/>
                <w:lang w:val="en-US"/>
              </w:rPr>
            </w:pPr>
            <w:r w:rsidRPr="00FB650E">
              <w:rPr>
                <w:rFonts w:ascii="Kaspersky Sans Display" w:hAnsi="Kaspersky Sans Display"/>
                <w:lang w:val="en-US"/>
              </w:rPr>
              <w:t xml:space="preserve">Application </w:t>
            </w:r>
            <w:r w:rsidR="00FB30FE" w:rsidRPr="00FB650E">
              <w:rPr>
                <w:rFonts w:ascii="Kaspersky Sans Display" w:hAnsi="Kaspersky Sans Display"/>
                <w:lang w:val="en-US"/>
              </w:rPr>
              <w:t>deadline</w:t>
            </w:r>
          </w:p>
        </w:tc>
      </w:tr>
      <w:tr w:rsidR="00FB30FE" w:rsidRPr="002B17E2" w14:paraId="231DD881" w14:textId="77777777" w:rsidTr="1BD8AC81">
        <w:tc>
          <w:tcPr>
            <w:cnfStyle w:val="001000000000" w:firstRow="0" w:lastRow="0" w:firstColumn="1" w:lastColumn="0" w:oddVBand="0" w:evenVBand="0" w:oddHBand="0" w:evenHBand="0" w:firstRowFirstColumn="0" w:firstRowLastColumn="0" w:lastRowFirstColumn="0" w:lastRowLastColumn="0"/>
            <w:tcW w:w="1985" w:type="dxa"/>
          </w:tcPr>
          <w:p w14:paraId="511A6670" w14:textId="4BCBE82A" w:rsidR="00FB30FE" w:rsidRPr="00FB650E" w:rsidRDefault="004E7D66" w:rsidP="004E7D66">
            <w:pPr>
              <w:ind w:left="0"/>
              <w:jc w:val="center"/>
              <w:rPr>
                <w:rFonts w:ascii="Kaspersky Sans Display" w:hAnsi="Kaspersky Sans Display"/>
                <w:lang w:val="en-US"/>
              </w:rPr>
            </w:pPr>
            <w:r w:rsidRPr="00FB650E">
              <w:rPr>
                <w:rFonts w:ascii="Kaspersky Sans Display" w:hAnsi="Kaspersky Sans Display"/>
                <w:lang w:val="en-US"/>
              </w:rPr>
              <w:t>July 22</w:t>
            </w:r>
          </w:p>
        </w:tc>
        <w:tc>
          <w:tcPr>
            <w:tcW w:w="6946" w:type="dxa"/>
          </w:tcPr>
          <w:p w14:paraId="7CD8C581" w14:textId="185D52A9" w:rsidR="00FB30FE" w:rsidRPr="00FB650E" w:rsidRDefault="004E7D66" w:rsidP="00FB30FE">
            <w:pPr>
              <w:cnfStyle w:val="000000000000" w:firstRow="0" w:lastRow="0" w:firstColumn="0" w:lastColumn="0" w:oddVBand="0" w:evenVBand="0" w:oddHBand="0" w:evenHBand="0" w:firstRowFirstColumn="0" w:firstRowLastColumn="0" w:lastRowFirstColumn="0" w:lastRowLastColumn="0"/>
              <w:rPr>
                <w:rFonts w:ascii="Kaspersky Sans Display" w:hAnsi="Kaspersky Sans Display"/>
                <w:lang w:val="en-US"/>
              </w:rPr>
            </w:pPr>
            <w:r w:rsidRPr="00FB650E">
              <w:rPr>
                <w:rFonts w:ascii="Kaspersky Sans Display" w:hAnsi="Kaspersky Sans Display"/>
                <w:lang w:val="en-US"/>
              </w:rPr>
              <w:t xml:space="preserve">Session One with </w:t>
            </w:r>
            <w:r w:rsidR="00264BCC" w:rsidRPr="00FB650E">
              <w:rPr>
                <w:rFonts w:ascii="Kaspersky Sans Display" w:hAnsi="Kaspersky Sans Display"/>
                <w:lang w:val="en-US"/>
              </w:rPr>
              <w:t>Kaspersky’s in-house expert</w:t>
            </w:r>
          </w:p>
        </w:tc>
      </w:tr>
      <w:tr w:rsidR="00FB30FE" w:rsidRPr="002B17E2" w14:paraId="551B2103" w14:textId="77777777" w:rsidTr="1BD8AC81">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auto"/>
            </w:tcBorders>
          </w:tcPr>
          <w:p w14:paraId="4B07A368" w14:textId="7CF04AB5" w:rsidR="00FB30FE" w:rsidRPr="00FB650E" w:rsidRDefault="00264BCC" w:rsidP="00027435">
            <w:pPr>
              <w:ind w:left="0"/>
              <w:jc w:val="center"/>
              <w:rPr>
                <w:rFonts w:ascii="Kaspersky Sans Display" w:hAnsi="Kaspersky Sans Display"/>
                <w:lang w:val="en-US"/>
              </w:rPr>
            </w:pPr>
            <w:r w:rsidRPr="00FB650E">
              <w:rPr>
                <w:rFonts w:ascii="Kaspersky Sans Display" w:hAnsi="Kaspersky Sans Display"/>
                <w:lang w:val="en-US"/>
              </w:rPr>
              <w:t>July 29</w:t>
            </w:r>
          </w:p>
        </w:tc>
        <w:tc>
          <w:tcPr>
            <w:tcW w:w="6946" w:type="dxa"/>
            <w:tcBorders>
              <w:bottom w:val="single" w:sz="4" w:space="0" w:color="auto"/>
            </w:tcBorders>
          </w:tcPr>
          <w:p w14:paraId="7F149EC0" w14:textId="1F4E43E7" w:rsidR="00FB30FE" w:rsidRPr="00FB650E" w:rsidRDefault="00264BCC" w:rsidP="00FB30FE">
            <w:pPr>
              <w:cnfStyle w:val="000000000000" w:firstRow="0" w:lastRow="0" w:firstColumn="0" w:lastColumn="0" w:oddVBand="0" w:evenVBand="0" w:oddHBand="0" w:evenHBand="0" w:firstRowFirstColumn="0" w:firstRowLastColumn="0" w:lastRowFirstColumn="0" w:lastRowLastColumn="0"/>
              <w:rPr>
                <w:rFonts w:ascii="Kaspersky Sans Display" w:hAnsi="Kaspersky Sans Display"/>
                <w:lang w:val="en-US"/>
              </w:rPr>
            </w:pPr>
            <w:r w:rsidRPr="00FB650E">
              <w:rPr>
                <w:rFonts w:ascii="Kaspersky Sans Display" w:hAnsi="Kaspersky Sans Display"/>
                <w:lang w:val="en-US"/>
              </w:rPr>
              <w:t>Session Two with Kaspersky’s in-house expert</w:t>
            </w:r>
          </w:p>
        </w:tc>
      </w:tr>
      <w:tr w:rsidR="00FB30FE" w:rsidRPr="002B17E2" w14:paraId="70E863A6" w14:textId="77777777" w:rsidTr="1BD8AC81">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bottom w:val="single" w:sz="4" w:space="0" w:color="auto"/>
            </w:tcBorders>
          </w:tcPr>
          <w:p w14:paraId="0CCE5446" w14:textId="1CAAE368" w:rsidR="00FB30FE" w:rsidRPr="00FB650E" w:rsidRDefault="00264BCC" w:rsidP="00027435">
            <w:pPr>
              <w:ind w:left="0"/>
              <w:jc w:val="center"/>
              <w:rPr>
                <w:rFonts w:ascii="Kaspersky Sans Display" w:hAnsi="Kaspersky Sans Display"/>
                <w:lang w:val="en-US"/>
              </w:rPr>
            </w:pPr>
            <w:r w:rsidRPr="00FB650E">
              <w:rPr>
                <w:rFonts w:ascii="Kaspersky Sans Display" w:hAnsi="Kaspersky Sans Display"/>
                <w:lang w:val="en-US"/>
              </w:rPr>
              <w:t>August 5</w:t>
            </w:r>
          </w:p>
        </w:tc>
        <w:tc>
          <w:tcPr>
            <w:tcW w:w="6946" w:type="dxa"/>
            <w:tcBorders>
              <w:top w:val="single" w:sz="4" w:space="0" w:color="auto"/>
              <w:bottom w:val="single" w:sz="4" w:space="0" w:color="auto"/>
            </w:tcBorders>
          </w:tcPr>
          <w:p w14:paraId="6283AF49" w14:textId="6E8FFB52" w:rsidR="00FB30FE" w:rsidRPr="00FB650E" w:rsidRDefault="00264BCC" w:rsidP="00FB30FE">
            <w:pPr>
              <w:cnfStyle w:val="000000000000" w:firstRow="0" w:lastRow="0" w:firstColumn="0" w:lastColumn="0" w:oddVBand="0" w:evenVBand="0" w:oddHBand="0" w:evenHBand="0" w:firstRowFirstColumn="0" w:firstRowLastColumn="0" w:lastRowFirstColumn="0" w:lastRowLastColumn="0"/>
              <w:rPr>
                <w:rFonts w:ascii="Kaspersky Sans Display" w:hAnsi="Kaspersky Sans Display"/>
                <w:lang w:val="en-US"/>
              </w:rPr>
            </w:pPr>
            <w:r w:rsidRPr="00FB650E">
              <w:rPr>
                <w:rFonts w:ascii="Kaspersky Sans Display" w:hAnsi="Kaspersky Sans Display"/>
                <w:lang w:val="en-US"/>
              </w:rPr>
              <w:t>Session Three with an invited speaker | Graduation</w:t>
            </w:r>
          </w:p>
        </w:tc>
      </w:tr>
    </w:tbl>
    <w:p w14:paraId="4ED5A12D" w14:textId="77777777" w:rsidR="00B3125C" w:rsidRPr="00FB650E" w:rsidRDefault="00B3125C" w:rsidP="000D30CB">
      <w:pPr>
        <w:pStyle w:val="Heading2"/>
        <w:rPr>
          <w:rFonts w:ascii="Kaspersky Sans Display" w:hAnsi="Kaspersky Sans Display"/>
          <w:sz w:val="28"/>
          <w:lang w:val="en-US"/>
        </w:rPr>
      </w:pPr>
      <w:bookmarkStart w:id="3" w:name="_Toc488941516"/>
    </w:p>
    <w:p w14:paraId="15D66A10" w14:textId="77777777" w:rsidR="00B3125C" w:rsidRPr="00FB650E" w:rsidRDefault="00B3125C">
      <w:pPr>
        <w:rPr>
          <w:rFonts w:ascii="Kaspersky Sans Display" w:eastAsiaTheme="majorEastAsia" w:hAnsi="Kaspersky Sans Display" w:cstheme="majorBidi"/>
          <w:b/>
          <w:color w:val="000000" w:themeColor="text1"/>
          <w:sz w:val="28"/>
          <w:szCs w:val="26"/>
          <w:lang w:val="en-US"/>
        </w:rPr>
      </w:pPr>
      <w:r w:rsidRPr="00FB650E">
        <w:rPr>
          <w:rFonts w:ascii="Kaspersky Sans Display" w:hAnsi="Kaspersky Sans Display"/>
          <w:sz w:val="28"/>
          <w:lang w:val="en-US"/>
        </w:rPr>
        <w:br w:type="page"/>
      </w:r>
    </w:p>
    <w:p w14:paraId="636E8243" w14:textId="749511BD" w:rsidR="000D30CB" w:rsidRPr="00FB650E" w:rsidRDefault="00264BCC" w:rsidP="000D30CB">
      <w:pPr>
        <w:pStyle w:val="Heading2"/>
        <w:rPr>
          <w:rFonts w:ascii="Kaspersky Sans Display" w:hAnsi="Kaspersky Sans Display"/>
          <w:sz w:val="24"/>
          <w:lang w:val="en-US"/>
        </w:rPr>
      </w:pPr>
      <w:r w:rsidRPr="00FB650E">
        <w:rPr>
          <w:rFonts w:ascii="Kaspersky Sans Display" w:hAnsi="Kaspersky Sans Display"/>
          <w:sz w:val="24"/>
          <w:lang w:val="en-US"/>
        </w:rPr>
        <w:lastRenderedPageBreak/>
        <w:t>Program Overview</w:t>
      </w:r>
    </w:p>
    <w:tbl>
      <w:tblPr>
        <w:tblStyle w:val="GridTable2-Accent6"/>
        <w:tblW w:w="8080" w:type="dxa"/>
        <w:tblInd w:w="709" w:type="dxa"/>
        <w:tblLook w:val="04A0" w:firstRow="1" w:lastRow="0" w:firstColumn="1" w:lastColumn="0" w:noHBand="0" w:noVBand="1"/>
      </w:tblPr>
      <w:tblGrid>
        <w:gridCol w:w="1946"/>
        <w:gridCol w:w="4717"/>
        <w:gridCol w:w="1417"/>
      </w:tblGrid>
      <w:tr w:rsidR="00264BCC" w:rsidRPr="00FB650E" w14:paraId="55486842" w14:textId="77777777" w:rsidTr="00B312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6" w:type="dxa"/>
            <w:shd w:val="clear" w:color="auto" w:fill="E7E6E6" w:themeFill="background2"/>
          </w:tcPr>
          <w:p w14:paraId="5A2A295D" w14:textId="77777777" w:rsidR="00264BCC" w:rsidRPr="00FB650E" w:rsidRDefault="00264BCC" w:rsidP="005279F0">
            <w:pPr>
              <w:rPr>
                <w:rFonts w:ascii="Kaspersky Sans Display" w:hAnsi="Kaspersky Sans Display"/>
                <w:szCs w:val="20"/>
                <w:lang w:val="en-US"/>
              </w:rPr>
            </w:pPr>
            <w:r w:rsidRPr="00FB650E">
              <w:rPr>
                <w:rFonts w:ascii="Kaspersky Sans Display" w:hAnsi="Kaspersky Sans Display"/>
                <w:szCs w:val="20"/>
                <w:lang w:val="en-US"/>
              </w:rPr>
              <w:t>Framework</w:t>
            </w:r>
          </w:p>
        </w:tc>
        <w:tc>
          <w:tcPr>
            <w:tcW w:w="4717" w:type="dxa"/>
            <w:shd w:val="clear" w:color="auto" w:fill="E7E6E6" w:themeFill="background2"/>
          </w:tcPr>
          <w:p w14:paraId="1E81B243" w14:textId="77777777" w:rsidR="00264BCC" w:rsidRPr="00FB650E" w:rsidRDefault="00264BCC" w:rsidP="005279F0">
            <w:pPr>
              <w:pStyle w:val="ListParagraph"/>
              <w:ind w:left="786"/>
              <w:cnfStyle w:val="100000000000" w:firstRow="1" w:lastRow="0" w:firstColumn="0" w:lastColumn="0" w:oddVBand="0" w:evenVBand="0" w:oddHBand="0" w:evenHBand="0" w:firstRowFirstColumn="0" w:firstRowLastColumn="0" w:lastRowFirstColumn="0" w:lastRowLastColumn="0"/>
              <w:rPr>
                <w:rFonts w:ascii="Kaspersky Sans Display" w:hAnsi="Kaspersky Sans Display"/>
                <w:b w:val="0"/>
                <w:sz w:val="22"/>
                <w:szCs w:val="24"/>
                <w:lang w:val="en-US"/>
              </w:rPr>
            </w:pPr>
          </w:p>
        </w:tc>
        <w:tc>
          <w:tcPr>
            <w:tcW w:w="1417" w:type="dxa"/>
            <w:shd w:val="clear" w:color="auto" w:fill="E7E6E6" w:themeFill="background2"/>
          </w:tcPr>
          <w:p w14:paraId="70A06B7C" w14:textId="3C7940D2" w:rsidR="00264BCC" w:rsidRPr="00FB650E" w:rsidRDefault="00264BCC" w:rsidP="005279F0">
            <w:pPr>
              <w:cnfStyle w:val="100000000000" w:firstRow="1" w:lastRow="0" w:firstColumn="0" w:lastColumn="0" w:oddVBand="0" w:evenVBand="0" w:oddHBand="0" w:evenHBand="0" w:firstRowFirstColumn="0" w:firstRowLastColumn="0" w:lastRowFirstColumn="0" w:lastRowLastColumn="0"/>
              <w:rPr>
                <w:rFonts w:ascii="Kaspersky Sans Display" w:hAnsi="Kaspersky Sans Display"/>
                <w:b w:val="0"/>
                <w:sz w:val="22"/>
                <w:szCs w:val="24"/>
                <w:lang w:val="en-US"/>
              </w:rPr>
            </w:pPr>
          </w:p>
        </w:tc>
      </w:tr>
      <w:tr w:rsidR="00264BCC" w:rsidRPr="00FB650E" w14:paraId="6E06AC1C" w14:textId="77777777" w:rsidTr="00B31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3"/>
            <w:shd w:val="clear" w:color="auto" w:fill="00A88E" w:themeFill="accent1"/>
          </w:tcPr>
          <w:p w14:paraId="4ABDCA4C" w14:textId="107C67EB" w:rsidR="00264BCC" w:rsidRPr="00FB650E" w:rsidRDefault="00264BCC" w:rsidP="00264BCC">
            <w:pPr>
              <w:pStyle w:val="ListParagraph"/>
              <w:numPr>
                <w:ilvl w:val="0"/>
                <w:numId w:val="37"/>
              </w:numPr>
              <w:rPr>
                <w:rFonts w:ascii="Kaspersky Sans Display" w:hAnsi="Kaspersky Sans Display"/>
                <w:szCs w:val="20"/>
                <w:lang w:val="en-US"/>
              </w:rPr>
            </w:pPr>
            <w:r w:rsidRPr="00FB650E">
              <w:rPr>
                <w:rFonts w:ascii="Kaspersky Sans Display" w:hAnsi="Kaspersky Sans Display"/>
                <w:szCs w:val="20"/>
                <w:lang w:val="en-US"/>
              </w:rPr>
              <w:t xml:space="preserve">Identify &amp; Understand Issues </w:t>
            </w:r>
          </w:p>
        </w:tc>
      </w:tr>
      <w:tr w:rsidR="00B3125C" w:rsidRPr="002B17E2" w14:paraId="5C3857D6" w14:textId="77777777" w:rsidTr="00B3125C">
        <w:trPr>
          <w:trHeight w:val="2155"/>
        </w:trPr>
        <w:tc>
          <w:tcPr>
            <w:cnfStyle w:val="001000000000" w:firstRow="0" w:lastRow="0" w:firstColumn="1" w:lastColumn="0" w:oddVBand="0" w:evenVBand="0" w:oddHBand="0" w:evenHBand="0" w:firstRowFirstColumn="0" w:firstRowLastColumn="0" w:lastRowFirstColumn="0" w:lastRowLastColumn="0"/>
            <w:tcW w:w="8080" w:type="dxa"/>
            <w:gridSpan w:val="3"/>
          </w:tcPr>
          <w:p w14:paraId="63D880C7" w14:textId="6FB062F1" w:rsidR="00B3125C" w:rsidRPr="00FB650E" w:rsidRDefault="00B3125C" w:rsidP="00264BCC">
            <w:pPr>
              <w:pStyle w:val="ListParagraph"/>
              <w:numPr>
                <w:ilvl w:val="0"/>
                <w:numId w:val="41"/>
              </w:numPr>
              <w:ind w:hanging="337"/>
              <w:rPr>
                <w:rFonts w:ascii="Kaspersky Sans Display" w:hAnsi="Kaspersky Sans Display"/>
                <w:b w:val="0"/>
                <w:szCs w:val="20"/>
                <w:lang w:val="en-US"/>
              </w:rPr>
            </w:pPr>
            <w:r w:rsidRPr="00FB650E">
              <w:rPr>
                <w:rFonts w:ascii="Kaspersky Sans Display" w:hAnsi="Kaspersky Sans Display"/>
                <w:b w:val="0"/>
                <w:szCs w:val="20"/>
                <w:lang w:val="en-US"/>
              </w:rPr>
              <w:t>Agenda-setting</w:t>
            </w:r>
          </w:p>
          <w:p w14:paraId="53388867" w14:textId="6479811D" w:rsidR="00B3125C" w:rsidRPr="00FB650E" w:rsidRDefault="00B3125C" w:rsidP="00264BCC">
            <w:pPr>
              <w:pStyle w:val="ListParagraph"/>
              <w:ind w:left="786"/>
              <w:rPr>
                <w:rFonts w:ascii="Kaspersky Sans Display" w:hAnsi="Kaspersky Sans Display"/>
                <w:b w:val="0"/>
                <w:szCs w:val="20"/>
                <w:lang w:val="en-US"/>
              </w:rPr>
            </w:pPr>
            <w:r w:rsidRPr="00FB650E">
              <w:rPr>
                <w:rFonts w:ascii="Kaspersky Sans Display" w:hAnsi="Kaspersky Sans Display"/>
                <w:b w:val="0"/>
                <w:szCs w:val="20"/>
                <w:lang w:val="en-US"/>
              </w:rPr>
              <w:t xml:space="preserve">      About the project</w:t>
            </w:r>
          </w:p>
          <w:p w14:paraId="74A1C6B7" w14:textId="77777777" w:rsidR="00B3125C" w:rsidRPr="00FB650E" w:rsidRDefault="00B3125C" w:rsidP="00264BCC">
            <w:pPr>
              <w:pStyle w:val="ListParagraph"/>
              <w:numPr>
                <w:ilvl w:val="0"/>
                <w:numId w:val="41"/>
              </w:numPr>
              <w:ind w:hanging="337"/>
              <w:rPr>
                <w:rFonts w:ascii="Kaspersky Sans Display" w:hAnsi="Kaspersky Sans Display"/>
                <w:b w:val="0"/>
                <w:szCs w:val="20"/>
                <w:lang w:val="en-US"/>
              </w:rPr>
            </w:pPr>
            <w:r w:rsidRPr="00FB650E">
              <w:rPr>
                <w:rFonts w:ascii="Kaspersky Sans Display" w:hAnsi="Kaspersky Sans Display"/>
                <w:b w:val="0"/>
                <w:szCs w:val="20"/>
                <w:lang w:val="en-US"/>
              </w:rPr>
              <w:t>Cyber threats in schools (statistics, threats, attack vectors)</w:t>
            </w:r>
          </w:p>
          <w:p w14:paraId="7D515A75" w14:textId="77777777" w:rsidR="00B3125C" w:rsidRPr="00FB650E" w:rsidRDefault="00B3125C" w:rsidP="00264BCC">
            <w:pPr>
              <w:pStyle w:val="ListParagraph"/>
              <w:numPr>
                <w:ilvl w:val="0"/>
                <w:numId w:val="43"/>
              </w:numPr>
              <w:spacing w:line="252" w:lineRule="auto"/>
              <w:ind w:left="1310" w:hanging="142"/>
              <w:rPr>
                <w:rFonts w:ascii="Kaspersky Sans Display" w:eastAsia="Times New Roman" w:hAnsi="Kaspersky Sans Display"/>
                <w:b w:val="0"/>
                <w:szCs w:val="20"/>
                <w:lang w:val="en-US"/>
              </w:rPr>
            </w:pPr>
            <w:r w:rsidRPr="00FB650E">
              <w:rPr>
                <w:rFonts w:ascii="Kaspersky Sans Display" w:eastAsia="Times New Roman" w:hAnsi="Kaspersky Sans Display"/>
                <w:b w:val="0"/>
                <w:szCs w:val="20"/>
                <w:lang w:val="en-US"/>
              </w:rPr>
              <w:t>Privacy risks</w:t>
            </w:r>
          </w:p>
          <w:p w14:paraId="35082C05" w14:textId="77777777" w:rsidR="00B3125C" w:rsidRPr="00FB650E" w:rsidRDefault="00B3125C" w:rsidP="00264BCC">
            <w:pPr>
              <w:pStyle w:val="ListParagraph"/>
              <w:numPr>
                <w:ilvl w:val="0"/>
                <w:numId w:val="43"/>
              </w:numPr>
              <w:spacing w:line="252" w:lineRule="auto"/>
              <w:ind w:left="1310" w:hanging="142"/>
              <w:rPr>
                <w:rFonts w:ascii="Kaspersky Sans Display" w:eastAsia="Times New Roman" w:hAnsi="Kaspersky Sans Display"/>
                <w:b w:val="0"/>
                <w:szCs w:val="20"/>
                <w:lang w:val="en-US"/>
              </w:rPr>
            </w:pPr>
            <w:r w:rsidRPr="00FB650E">
              <w:rPr>
                <w:rFonts w:ascii="Kaspersky Sans Display" w:eastAsia="Times New Roman" w:hAnsi="Kaspersky Sans Display"/>
                <w:b w:val="0"/>
                <w:szCs w:val="20"/>
                <w:lang w:val="en-US"/>
              </w:rPr>
              <w:t>Online fraud (popular attack methods &amp; how to be safe)</w:t>
            </w:r>
          </w:p>
          <w:p w14:paraId="158D9CDA" w14:textId="77777777" w:rsidR="00B3125C" w:rsidRPr="00FB650E" w:rsidRDefault="00B3125C" w:rsidP="00264BCC">
            <w:pPr>
              <w:pStyle w:val="ListParagraph"/>
              <w:numPr>
                <w:ilvl w:val="0"/>
                <w:numId w:val="43"/>
              </w:numPr>
              <w:spacing w:line="252" w:lineRule="auto"/>
              <w:ind w:left="1310" w:hanging="142"/>
              <w:rPr>
                <w:rFonts w:ascii="Kaspersky Sans Display" w:eastAsia="Times New Roman" w:hAnsi="Kaspersky Sans Display"/>
                <w:b w:val="0"/>
                <w:szCs w:val="20"/>
                <w:lang w:val="en-US"/>
              </w:rPr>
            </w:pPr>
            <w:r w:rsidRPr="00FB650E">
              <w:rPr>
                <w:rFonts w:ascii="Kaspersky Sans Display" w:eastAsia="Times New Roman" w:hAnsi="Kaspersky Sans Display"/>
                <w:b w:val="0"/>
                <w:szCs w:val="20"/>
                <w:lang w:val="en-US"/>
              </w:rPr>
              <w:t>Cyber bullying</w:t>
            </w:r>
          </w:p>
          <w:p w14:paraId="74C71349" w14:textId="77777777" w:rsidR="00B3125C" w:rsidRPr="00FB650E" w:rsidRDefault="00B3125C" w:rsidP="00264BCC">
            <w:pPr>
              <w:pStyle w:val="ListParagraph"/>
              <w:numPr>
                <w:ilvl w:val="0"/>
                <w:numId w:val="43"/>
              </w:numPr>
              <w:ind w:left="1310" w:hanging="142"/>
              <w:rPr>
                <w:rFonts w:ascii="Kaspersky Sans Display" w:hAnsi="Kaspersky Sans Display"/>
                <w:b w:val="0"/>
                <w:szCs w:val="20"/>
                <w:lang w:val="en-US"/>
              </w:rPr>
            </w:pPr>
            <w:r w:rsidRPr="00FB650E">
              <w:rPr>
                <w:rFonts w:ascii="Kaspersky Sans Display" w:eastAsia="Times New Roman" w:hAnsi="Kaspersky Sans Display"/>
                <w:b w:val="0"/>
                <w:szCs w:val="20"/>
                <w:lang w:val="en-US"/>
              </w:rPr>
              <w:t>Misinformation</w:t>
            </w:r>
          </w:p>
          <w:p w14:paraId="2183B959" w14:textId="77777777" w:rsidR="00B3125C" w:rsidRPr="00520793" w:rsidRDefault="00B3125C" w:rsidP="00264BCC">
            <w:pPr>
              <w:pStyle w:val="ListParagraph"/>
              <w:numPr>
                <w:ilvl w:val="0"/>
                <w:numId w:val="41"/>
              </w:numPr>
              <w:ind w:hanging="337"/>
              <w:rPr>
                <w:rFonts w:ascii="Kaspersky Sans Display" w:hAnsi="Kaspersky Sans Display"/>
                <w:b w:val="0"/>
                <w:szCs w:val="20"/>
                <w:lang w:val="en-US"/>
              </w:rPr>
            </w:pPr>
            <w:r w:rsidRPr="00FB650E">
              <w:rPr>
                <w:rFonts w:ascii="Kaspersky Sans Display" w:hAnsi="Kaspersky Sans Display"/>
                <w:b w:val="0"/>
                <w:szCs w:val="20"/>
                <w:lang w:val="en-US"/>
              </w:rPr>
              <w:t>Issue-based analysis; provide context first to justify why it is important to practice cyber hygiene</w:t>
            </w:r>
          </w:p>
          <w:p w14:paraId="260D02FD" w14:textId="2F606EB4" w:rsidR="00520793" w:rsidRPr="00FB650E" w:rsidRDefault="00520793" w:rsidP="00520793">
            <w:pPr>
              <w:pStyle w:val="ListParagraph"/>
              <w:ind w:left="1080"/>
              <w:rPr>
                <w:rFonts w:ascii="Kaspersky Sans Display" w:hAnsi="Kaspersky Sans Display"/>
                <w:b w:val="0"/>
                <w:szCs w:val="20"/>
                <w:lang w:val="en-US"/>
              </w:rPr>
            </w:pPr>
          </w:p>
        </w:tc>
      </w:tr>
      <w:tr w:rsidR="00264BCC" w:rsidRPr="00FB650E" w14:paraId="3CF9C236" w14:textId="77777777" w:rsidTr="00B31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3"/>
            <w:shd w:val="clear" w:color="auto" w:fill="00A88E" w:themeFill="accent1"/>
          </w:tcPr>
          <w:p w14:paraId="4C99A272" w14:textId="44179AA8" w:rsidR="00264BCC" w:rsidRPr="00FB650E" w:rsidRDefault="00264BCC" w:rsidP="005279F0">
            <w:pPr>
              <w:ind w:left="316"/>
              <w:rPr>
                <w:rFonts w:ascii="Kaspersky Sans Display" w:hAnsi="Kaspersky Sans Display"/>
                <w:szCs w:val="20"/>
                <w:lang w:val="en-US"/>
              </w:rPr>
            </w:pPr>
            <w:r w:rsidRPr="00FB650E">
              <w:rPr>
                <w:rFonts w:ascii="Kaspersky Sans Display" w:hAnsi="Kaspersky Sans Display"/>
                <w:szCs w:val="20"/>
                <w:lang w:val="en-US"/>
              </w:rPr>
              <w:t xml:space="preserve">B.    Response &amp; Recover Mechanisms </w:t>
            </w:r>
          </w:p>
        </w:tc>
      </w:tr>
      <w:tr w:rsidR="00B3125C" w:rsidRPr="00FB650E" w14:paraId="760870F9" w14:textId="77777777" w:rsidTr="00520793">
        <w:trPr>
          <w:trHeight w:val="729"/>
        </w:trPr>
        <w:tc>
          <w:tcPr>
            <w:cnfStyle w:val="001000000000" w:firstRow="0" w:lastRow="0" w:firstColumn="1" w:lastColumn="0" w:oddVBand="0" w:evenVBand="0" w:oddHBand="0" w:evenHBand="0" w:firstRowFirstColumn="0" w:firstRowLastColumn="0" w:lastRowFirstColumn="0" w:lastRowLastColumn="0"/>
            <w:tcW w:w="8080" w:type="dxa"/>
            <w:gridSpan w:val="3"/>
            <w:shd w:val="clear" w:color="auto" w:fill="auto"/>
          </w:tcPr>
          <w:p w14:paraId="0973CDDB" w14:textId="1C10FDEE" w:rsidR="00B3125C" w:rsidRPr="00FB650E" w:rsidRDefault="00B3125C" w:rsidP="00B3125C">
            <w:pPr>
              <w:pStyle w:val="ListParagraph"/>
              <w:numPr>
                <w:ilvl w:val="0"/>
                <w:numId w:val="44"/>
              </w:numPr>
              <w:rPr>
                <w:rFonts w:ascii="Kaspersky Sans Display" w:hAnsi="Kaspersky Sans Display"/>
                <w:b w:val="0"/>
                <w:szCs w:val="20"/>
                <w:lang w:val="en-US"/>
              </w:rPr>
            </w:pPr>
            <w:r w:rsidRPr="00FB650E">
              <w:rPr>
                <w:rFonts w:ascii="Kaspersky Sans Display" w:hAnsi="Kaspersky Sans Display"/>
                <w:b w:val="0"/>
                <w:szCs w:val="20"/>
                <w:lang w:val="en-US"/>
              </w:rPr>
              <w:t>Enumerate ways on how kids should respond to different cyber threats (best practices)</w:t>
            </w:r>
          </w:p>
          <w:p w14:paraId="52EA4B82" w14:textId="2B173870" w:rsidR="00B3125C" w:rsidRPr="00FB650E" w:rsidRDefault="00B3125C" w:rsidP="00B3125C">
            <w:pPr>
              <w:pStyle w:val="ListParagraph"/>
              <w:numPr>
                <w:ilvl w:val="0"/>
                <w:numId w:val="44"/>
              </w:numPr>
              <w:rPr>
                <w:rFonts w:ascii="Kaspersky Sans Display" w:hAnsi="Kaspersky Sans Display"/>
                <w:b w:val="0"/>
                <w:szCs w:val="20"/>
                <w:lang w:val="en-US"/>
              </w:rPr>
            </w:pPr>
            <w:r w:rsidRPr="00FB650E">
              <w:rPr>
                <w:rFonts w:ascii="Kaspersky Sans Display" w:hAnsi="Kaspersky Sans Display"/>
                <w:b w:val="0"/>
                <w:szCs w:val="20"/>
                <w:lang w:val="en-US"/>
              </w:rPr>
              <w:t>Scenario-based exercises</w:t>
            </w:r>
          </w:p>
          <w:p w14:paraId="59CBAF14" w14:textId="77777777" w:rsidR="00B3125C" w:rsidRPr="00FB650E" w:rsidRDefault="00B3125C" w:rsidP="005279F0">
            <w:pPr>
              <w:rPr>
                <w:rFonts w:ascii="Kaspersky Sans Display" w:hAnsi="Kaspersky Sans Display"/>
                <w:b w:val="0"/>
                <w:szCs w:val="20"/>
                <w:lang w:val="en-US"/>
              </w:rPr>
            </w:pPr>
          </w:p>
        </w:tc>
      </w:tr>
      <w:tr w:rsidR="00264BCC" w:rsidRPr="00FB650E" w14:paraId="68955181" w14:textId="77777777" w:rsidTr="00B31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3"/>
            <w:shd w:val="clear" w:color="auto" w:fill="00A88E" w:themeFill="accent1"/>
          </w:tcPr>
          <w:p w14:paraId="2B3D4538" w14:textId="0DF03D67" w:rsidR="00264BCC" w:rsidRPr="00FB650E" w:rsidRDefault="00B3125C" w:rsidP="005279F0">
            <w:pPr>
              <w:ind w:left="741" w:hanging="425"/>
              <w:rPr>
                <w:rFonts w:ascii="Kaspersky Sans Display" w:hAnsi="Kaspersky Sans Display"/>
                <w:b w:val="0"/>
                <w:szCs w:val="20"/>
                <w:lang w:val="en-US"/>
              </w:rPr>
            </w:pPr>
            <w:r w:rsidRPr="00FB650E">
              <w:rPr>
                <w:rFonts w:ascii="Kaspersky Sans Display" w:hAnsi="Kaspersky Sans Display"/>
                <w:szCs w:val="20"/>
                <w:lang w:val="en-US"/>
              </w:rPr>
              <w:t>C</w:t>
            </w:r>
            <w:r w:rsidR="00264BCC" w:rsidRPr="00FB650E">
              <w:rPr>
                <w:rFonts w:ascii="Kaspersky Sans Display" w:hAnsi="Kaspersky Sans Display"/>
                <w:szCs w:val="20"/>
                <w:lang w:val="en-US"/>
              </w:rPr>
              <w:t>.     Prevent &amp; Learn</w:t>
            </w:r>
          </w:p>
        </w:tc>
      </w:tr>
      <w:tr w:rsidR="00B3125C" w:rsidRPr="002B17E2" w14:paraId="60EB041F" w14:textId="77777777" w:rsidTr="00B3125C">
        <w:trPr>
          <w:trHeight w:val="1212"/>
        </w:trPr>
        <w:tc>
          <w:tcPr>
            <w:cnfStyle w:val="001000000000" w:firstRow="0" w:lastRow="0" w:firstColumn="1" w:lastColumn="0" w:oddVBand="0" w:evenVBand="0" w:oddHBand="0" w:evenHBand="0" w:firstRowFirstColumn="0" w:firstRowLastColumn="0" w:lastRowFirstColumn="0" w:lastRowLastColumn="0"/>
            <w:tcW w:w="8080" w:type="dxa"/>
            <w:gridSpan w:val="3"/>
            <w:shd w:val="clear" w:color="auto" w:fill="auto"/>
          </w:tcPr>
          <w:p w14:paraId="18726581" w14:textId="5CB7C062" w:rsidR="00B3125C" w:rsidRPr="00FB650E" w:rsidRDefault="00B3125C" w:rsidP="00FB650E">
            <w:pPr>
              <w:pStyle w:val="ListParagraph"/>
              <w:numPr>
                <w:ilvl w:val="0"/>
                <w:numId w:val="35"/>
              </w:numPr>
              <w:rPr>
                <w:rFonts w:ascii="Kaspersky Sans Display" w:hAnsi="Kaspersky Sans Display"/>
                <w:b w:val="0"/>
                <w:szCs w:val="20"/>
                <w:lang w:val="en-US"/>
              </w:rPr>
            </w:pPr>
            <w:r w:rsidRPr="00FB650E">
              <w:rPr>
                <w:rFonts w:ascii="Kaspersky Sans Display" w:hAnsi="Kaspersky Sans Display"/>
                <w:b w:val="0"/>
                <w:szCs w:val="20"/>
                <w:lang w:val="en-US"/>
              </w:rPr>
              <w:t>Cyber hygiene</w:t>
            </w:r>
          </w:p>
          <w:p w14:paraId="77ACBEBB" w14:textId="3BFCB397" w:rsidR="00B3125C" w:rsidRPr="00FB650E" w:rsidRDefault="00B3125C" w:rsidP="00FB650E">
            <w:pPr>
              <w:pStyle w:val="ListParagraph"/>
              <w:numPr>
                <w:ilvl w:val="0"/>
                <w:numId w:val="45"/>
              </w:numPr>
              <w:spacing w:line="252" w:lineRule="auto"/>
              <w:ind w:firstLine="19"/>
              <w:rPr>
                <w:rFonts w:ascii="Kaspersky Sans Display" w:eastAsia="Times New Roman" w:hAnsi="Kaspersky Sans Display"/>
                <w:b w:val="0"/>
                <w:szCs w:val="20"/>
                <w:lang w:val="en-US"/>
              </w:rPr>
            </w:pPr>
            <w:r w:rsidRPr="00FB650E">
              <w:rPr>
                <w:rFonts w:ascii="Kaspersky Sans Display" w:eastAsia="Times New Roman" w:hAnsi="Kaspersky Sans Display"/>
                <w:b w:val="0"/>
                <w:szCs w:val="20"/>
                <w:lang w:val="en-US"/>
              </w:rPr>
              <w:t>Password security (how to make s</w:t>
            </w:r>
            <w:r w:rsidR="00520793">
              <w:rPr>
                <w:rFonts w:ascii="Kaspersky Sans Display" w:eastAsia="Times New Roman" w:hAnsi="Kaspersky Sans Display"/>
                <w:b w:val="0"/>
                <w:szCs w:val="20"/>
                <w:lang w:val="en-US"/>
              </w:rPr>
              <w:t>ecure</w:t>
            </w:r>
            <w:r w:rsidRPr="00FB650E">
              <w:rPr>
                <w:rFonts w:ascii="Kaspersky Sans Display" w:eastAsia="Times New Roman" w:hAnsi="Kaspersky Sans Display"/>
                <w:b w:val="0"/>
                <w:szCs w:val="20"/>
                <w:lang w:val="en-US"/>
              </w:rPr>
              <w:t xml:space="preserve"> passwords, how to protect them)</w:t>
            </w:r>
          </w:p>
          <w:p w14:paraId="4FFE1576" w14:textId="77777777" w:rsidR="00B3125C" w:rsidRPr="00FB650E" w:rsidRDefault="00B3125C" w:rsidP="00FB650E">
            <w:pPr>
              <w:pStyle w:val="ListParagraph"/>
              <w:numPr>
                <w:ilvl w:val="0"/>
                <w:numId w:val="45"/>
              </w:numPr>
              <w:spacing w:line="252" w:lineRule="auto"/>
              <w:ind w:firstLine="19"/>
              <w:rPr>
                <w:rFonts w:ascii="Kaspersky Sans Display" w:eastAsia="Times New Roman" w:hAnsi="Kaspersky Sans Display"/>
                <w:b w:val="0"/>
                <w:szCs w:val="20"/>
                <w:lang w:val="en-US"/>
              </w:rPr>
            </w:pPr>
            <w:r w:rsidRPr="00FB650E">
              <w:rPr>
                <w:rFonts w:ascii="Kaspersky Sans Display" w:eastAsia="Times New Roman" w:hAnsi="Kaspersky Sans Display"/>
                <w:b w:val="0"/>
                <w:szCs w:val="20"/>
                <w:lang w:val="en-US"/>
              </w:rPr>
              <w:t>Safe internet usage (how to surf the web safely)</w:t>
            </w:r>
          </w:p>
          <w:p w14:paraId="618A20A3" w14:textId="77777777" w:rsidR="00B3125C" w:rsidRPr="00FB650E" w:rsidRDefault="00B3125C" w:rsidP="00FB650E">
            <w:pPr>
              <w:pStyle w:val="ListParagraph"/>
              <w:numPr>
                <w:ilvl w:val="0"/>
                <w:numId w:val="45"/>
              </w:numPr>
              <w:spacing w:line="252" w:lineRule="auto"/>
              <w:ind w:firstLine="19"/>
              <w:rPr>
                <w:rFonts w:ascii="Kaspersky Sans Display" w:eastAsia="Times New Roman" w:hAnsi="Kaspersky Sans Display"/>
                <w:b w:val="0"/>
                <w:szCs w:val="20"/>
                <w:lang w:val="en-US"/>
              </w:rPr>
            </w:pPr>
            <w:r w:rsidRPr="00FB650E">
              <w:rPr>
                <w:rFonts w:ascii="Kaspersky Sans Display" w:eastAsia="Times New Roman" w:hAnsi="Kaspersky Sans Display"/>
                <w:b w:val="0"/>
                <w:szCs w:val="20"/>
                <w:lang w:val="en-US"/>
              </w:rPr>
              <w:t>Social media safe usage (how to protect account, what to post, how to manage your digital footprint)</w:t>
            </w:r>
          </w:p>
          <w:p w14:paraId="0722E655" w14:textId="77777777" w:rsidR="00B3125C" w:rsidRPr="00FB650E" w:rsidRDefault="00B3125C" w:rsidP="00B3125C">
            <w:pPr>
              <w:rPr>
                <w:rFonts w:ascii="Kaspersky Sans Display" w:hAnsi="Kaspersky Sans Display"/>
                <w:b w:val="0"/>
                <w:szCs w:val="20"/>
                <w:lang w:val="en-US"/>
              </w:rPr>
            </w:pPr>
          </w:p>
        </w:tc>
      </w:tr>
      <w:tr w:rsidR="00264BCC" w:rsidRPr="002B17E2" w14:paraId="7E9114E5" w14:textId="77777777" w:rsidTr="00B31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3"/>
            <w:shd w:val="clear" w:color="auto" w:fill="00A88E" w:themeFill="accent1"/>
          </w:tcPr>
          <w:p w14:paraId="4F800D75" w14:textId="37088950" w:rsidR="00264BCC" w:rsidRPr="00FB650E" w:rsidRDefault="00B3125C" w:rsidP="005279F0">
            <w:pPr>
              <w:ind w:left="316"/>
              <w:rPr>
                <w:rFonts w:ascii="Kaspersky Sans Display" w:hAnsi="Kaspersky Sans Display"/>
                <w:szCs w:val="20"/>
                <w:lang w:val="en-US"/>
              </w:rPr>
            </w:pPr>
            <w:r w:rsidRPr="00FB650E">
              <w:rPr>
                <w:rFonts w:ascii="Kaspersky Sans Display" w:hAnsi="Kaspersky Sans Display"/>
                <w:szCs w:val="20"/>
                <w:lang w:val="en-US"/>
              </w:rPr>
              <w:t>D.</w:t>
            </w:r>
            <w:r w:rsidR="00264BCC" w:rsidRPr="00FB650E">
              <w:rPr>
                <w:rFonts w:ascii="Kaspersky Sans Display" w:hAnsi="Kaspersky Sans Display"/>
                <w:szCs w:val="20"/>
                <w:lang w:val="en-US"/>
              </w:rPr>
              <w:t xml:space="preserve"> Building Kids’ Cyber Resilience </w:t>
            </w:r>
          </w:p>
        </w:tc>
      </w:tr>
      <w:tr w:rsidR="00B3125C" w:rsidRPr="00FB650E" w14:paraId="69F5A68E" w14:textId="77777777" w:rsidTr="00B3125C">
        <w:trPr>
          <w:trHeight w:val="862"/>
        </w:trPr>
        <w:tc>
          <w:tcPr>
            <w:cnfStyle w:val="001000000000" w:firstRow="0" w:lastRow="0" w:firstColumn="1" w:lastColumn="0" w:oddVBand="0" w:evenVBand="0" w:oddHBand="0" w:evenHBand="0" w:firstRowFirstColumn="0" w:firstRowLastColumn="0" w:lastRowFirstColumn="0" w:lastRowLastColumn="0"/>
            <w:tcW w:w="8080" w:type="dxa"/>
            <w:gridSpan w:val="3"/>
            <w:shd w:val="clear" w:color="auto" w:fill="FFFFFF" w:themeFill="background1"/>
          </w:tcPr>
          <w:p w14:paraId="37AE7347" w14:textId="5ED3EAD9" w:rsidR="00B3125C" w:rsidRPr="00FB650E" w:rsidRDefault="00B3125C" w:rsidP="00B3125C">
            <w:pPr>
              <w:pStyle w:val="ListParagraph"/>
              <w:numPr>
                <w:ilvl w:val="0"/>
                <w:numId w:val="39"/>
              </w:numPr>
              <w:shd w:val="clear" w:color="auto" w:fill="FFFFFF" w:themeFill="background1"/>
              <w:ind w:left="743" w:firstLine="142"/>
              <w:rPr>
                <w:rFonts w:ascii="Kaspersky Sans Display" w:hAnsi="Kaspersky Sans Display"/>
                <w:b w:val="0"/>
                <w:szCs w:val="20"/>
                <w:lang w:val="en-US"/>
              </w:rPr>
            </w:pPr>
            <w:r w:rsidRPr="00FB650E">
              <w:rPr>
                <w:rFonts w:ascii="Kaspersky Sans Display" w:hAnsi="Kaspersky Sans Display"/>
                <w:b w:val="0"/>
                <w:szCs w:val="20"/>
                <w:lang w:val="en-US"/>
              </w:rPr>
              <w:t>Impact of internet on kids’ brain development and mental health</w:t>
            </w:r>
          </w:p>
          <w:p w14:paraId="401AA104" w14:textId="6556F7AB" w:rsidR="00B3125C" w:rsidRPr="00FB650E" w:rsidRDefault="00B3125C" w:rsidP="00B3125C">
            <w:pPr>
              <w:pStyle w:val="ListParagraph"/>
              <w:numPr>
                <w:ilvl w:val="0"/>
                <w:numId w:val="39"/>
              </w:numPr>
              <w:shd w:val="clear" w:color="auto" w:fill="FFFFFF" w:themeFill="background1"/>
              <w:ind w:firstLine="142"/>
              <w:rPr>
                <w:rFonts w:ascii="Kaspersky Sans Display" w:hAnsi="Kaspersky Sans Display"/>
                <w:b w:val="0"/>
                <w:szCs w:val="20"/>
                <w:lang w:val="en-US"/>
              </w:rPr>
            </w:pPr>
            <w:r w:rsidRPr="00FB650E">
              <w:rPr>
                <w:rFonts w:ascii="Kaspersky Sans Display" w:hAnsi="Kaspersky Sans Display"/>
                <w:b w:val="0"/>
                <w:szCs w:val="20"/>
                <w:lang w:val="en-US"/>
              </w:rPr>
              <w:t xml:space="preserve">Understand behaviors online and how they manifest the same offline </w:t>
            </w:r>
          </w:p>
          <w:p w14:paraId="353C6B85" w14:textId="650B4246" w:rsidR="00B3125C" w:rsidRPr="00FB650E" w:rsidRDefault="00B3125C" w:rsidP="00B3125C">
            <w:pPr>
              <w:pStyle w:val="ListParagraph"/>
              <w:numPr>
                <w:ilvl w:val="0"/>
                <w:numId w:val="39"/>
              </w:numPr>
              <w:ind w:firstLine="142"/>
              <w:rPr>
                <w:rFonts w:ascii="Kaspersky Sans Display" w:hAnsi="Kaspersky Sans Display"/>
                <w:b w:val="0"/>
                <w:szCs w:val="20"/>
                <w:lang w:val="en-US"/>
              </w:rPr>
            </w:pPr>
            <w:r w:rsidRPr="00FB650E">
              <w:rPr>
                <w:rFonts w:ascii="Kaspersky Sans Display" w:hAnsi="Kaspersky Sans Display"/>
                <w:b w:val="0"/>
                <w:szCs w:val="20"/>
                <w:lang w:val="en-US"/>
              </w:rPr>
              <w:t>Case studies</w:t>
            </w:r>
          </w:p>
        </w:tc>
      </w:tr>
      <w:tr w:rsidR="00264BCC" w:rsidRPr="00FB650E" w14:paraId="72442CD8" w14:textId="77777777" w:rsidTr="00B31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3"/>
            <w:shd w:val="clear" w:color="auto" w:fill="00A88E" w:themeFill="accent1"/>
          </w:tcPr>
          <w:p w14:paraId="6AB30E9A" w14:textId="77777777" w:rsidR="00264BCC" w:rsidRPr="00FB650E" w:rsidRDefault="00264BCC" w:rsidP="005279F0">
            <w:pPr>
              <w:rPr>
                <w:rFonts w:ascii="Kaspersky Sans Display" w:hAnsi="Kaspersky Sans Display"/>
                <w:b w:val="0"/>
                <w:sz w:val="22"/>
                <w:szCs w:val="24"/>
                <w:lang w:val="en-US"/>
              </w:rPr>
            </w:pPr>
          </w:p>
        </w:tc>
      </w:tr>
      <w:bookmarkEnd w:id="3"/>
    </w:tbl>
    <w:p w14:paraId="48BB859D" w14:textId="77777777" w:rsidR="00B3125C" w:rsidRPr="00FB650E" w:rsidRDefault="00B3125C" w:rsidP="009226DB">
      <w:pPr>
        <w:pStyle w:val="Heading2"/>
        <w:rPr>
          <w:rFonts w:ascii="Kaspersky Sans Display" w:hAnsi="Kaspersky Sans Display"/>
          <w:sz w:val="28"/>
          <w:lang w:val="en-US"/>
        </w:rPr>
      </w:pPr>
    </w:p>
    <w:p w14:paraId="64362D1B" w14:textId="5D01BED6" w:rsidR="009226DB" w:rsidRPr="00FB650E" w:rsidRDefault="009226DB" w:rsidP="009226DB">
      <w:pPr>
        <w:pStyle w:val="Heading2"/>
        <w:rPr>
          <w:rFonts w:ascii="Kaspersky Sans Display" w:hAnsi="Kaspersky Sans Display"/>
          <w:sz w:val="24"/>
          <w:lang w:val="en-US"/>
        </w:rPr>
      </w:pPr>
      <w:r w:rsidRPr="00FB650E">
        <w:rPr>
          <w:rFonts w:ascii="Kaspersky Sans Display" w:hAnsi="Kaspersky Sans Display"/>
          <w:sz w:val="24"/>
          <w:lang w:val="en-US"/>
        </w:rPr>
        <w:t>Contact</w:t>
      </w:r>
    </w:p>
    <w:p w14:paraId="0D6D48D7" w14:textId="77777777" w:rsidR="009226DB" w:rsidRPr="00FB650E" w:rsidRDefault="009226DB" w:rsidP="009226DB">
      <w:pPr>
        <w:rPr>
          <w:rFonts w:ascii="Kaspersky Sans Display" w:hAnsi="Kaspersky Sans Display"/>
          <w:lang w:val="en-US"/>
        </w:rPr>
      </w:pPr>
      <w:r w:rsidRPr="00FB650E">
        <w:rPr>
          <w:rFonts w:ascii="Kaspersky Sans Display" w:hAnsi="Kaspersky Sans Display"/>
          <w:lang w:val="en-US"/>
        </w:rPr>
        <w:t xml:space="preserve">For enquiries, email us at </w:t>
      </w:r>
      <w:hyperlink r:id="rId19" w:history="1">
        <w:r w:rsidRPr="00FB650E">
          <w:rPr>
            <w:rStyle w:val="Hyperlink"/>
            <w:rFonts w:ascii="Kaspersky Sans Display" w:hAnsi="Kaspersky Sans Display"/>
            <w:lang w:val="en-US"/>
          </w:rPr>
          <w:t>academy@kaspersky.com</w:t>
        </w:r>
      </w:hyperlink>
      <w:r w:rsidR="0050730A" w:rsidRPr="00FB650E">
        <w:rPr>
          <w:rFonts w:ascii="Kaspersky Sans Display" w:hAnsi="Kaspersky Sans Display"/>
          <w:lang w:val="en-US"/>
        </w:rPr>
        <w:t xml:space="preserve"> and/or at </w:t>
      </w:r>
      <w:hyperlink r:id="rId20" w:history="1">
        <w:r w:rsidR="0050730A" w:rsidRPr="00FB650E">
          <w:rPr>
            <w:rStyle w:val="Hyperlink"/>
            <w:rFonts w:ascii="Kaspersky Sans Display" w:hAnsi="Kaspersky Sans Display"/>
            <w:lang w:val="en-US"/>
          </w:rPr>
          <w:t>trishia.octaviano@kaspersky.com</w:t>
        </w:r>
      </w:hyperlink>
      <w:r w:rsidR="0050730A" w:rsidRPr="00FB650E">
        <w:rPr>
          <w:rFonts w:ascii="Kaspersky Sans Display" w:hAnsi="Kaspersky Sans Display"/>
          <w:lang w:val="en-US"/>
        </w:rPr>
        <w:t xml:space="preserve">. </w:t>
      </w:r>
    </w:p>
    <w:p w14:paraId="75A91B76" w14:textId="77777777" w:rsidR="00FF2802" w:rsidRPr="00FB650E" w:rsidRDefault="00FF2802" w:rsidP="00FF2802">
      <w:pPr>
        <w:rPr>
          <w:rFonts w:ascii="Kaspersky Sans Display" w:hAnsi="Kaspersky Sans Display"/>
          <w:lang w:val="en-US"/>
        </w:rPr>
      </w:pPr>
    </w:p>
    <w:p w14:paraId="505EE80E" w14:textId="77777777" w:rsidR="00FF2802" w:rsidRPr="00FB650E" w:rsidRDefault="00FF2802" w:rsidP="00FF2802">
      <w:pPr>
        <w:rPr>
          <w:rFonts w:ascii="Kaspersky Sans Display" w:hAnsi="Kaspersky Sans Display"/>
          <w:lang w:val="en-US"/>
        </w:rPr>
      </w:pPr>
    </w:p>
    <w:p w14:paraId="4A0F1C76" w14:textId="383124D6" w:rsidR="00B3125C" w:rsidRPr="00FB650E" w:rsidRDefault="00B3125C" w:rsidP="00FF2802">
      <w:pPr>
        <w:rPr>
          <w:rFonts w:ascii="Kaspersky Sans Display" w:hAnsi="Kaspersky Sans Display"/>
          <w:lang w:val="en-US"/>
        </w:rPr>
        <w:sectPr w:rsidR="00B3125C" w:rsidRPr="00FB650E" w:rsidSect="00B83B49">
          <w:headerReference w:type="default" r:id="rId21"/>
          <w:footerReference w:type="default" r:id="rId22"/>
          <w:headerReference w:type="first" r:id="rId23"/>
          <w:type w:val="continuous"/>
          <w:pgSz w:w="11906" w:h="16838"/>
          <w:pgMar w:top="1702" w:right="851" w:bottom="964" w:left="851" w:header="142" w:footer="709" w:gutter="0"/>
          <w:pgNumType w:start="0"/>
          <w:cols w:space="708"/>
          <w:titlePg/>
          <w:docGrid w:linePitch="360"/>
        </w:sectPr>
      </w:pPr>
    </w:p>
    <w:p w14:paraId="40C3B7A1" w14:textId="77777777" w:rsidR="00FF2802" w:rsidRPr="00FB650E" w:rsidRDefault="00FF2802" w:rsidP="00FF2802">
      <w:pPr>
        <w:rPr>
          <w:rFonts w:ascii="Kaspersky Sans Display" w:hAnsi="Kaspersky Sans Display"/>
          <w:lang w:val="en-US"/>
        </w:rPr>
      </w:pPr>
      <w:r w:rsidRPr="00FB650E">
        <w:rPr>
          <w:rFonts w:ascii="Kaspersky Sans Display" w:hAnsi="Kaspersky Sans Display"/>
          <w:noProof/>
          <w:lang w:val="en-US"/>
        </w:rPr>
        <w:drawing>
          <wp:inline distT="0" distB="0" distL="0" distR="0" wp14:anchorId="40CA1A5D" wp14:editId="246242BF">
            <wp:extent cx="1885950" cy="360310"/>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umachine_scheme_colored_B-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85950" cy="360310"/>
                    </a:xfrm>
                    <a:prstGeom prst="rect">
                      <a:avLst/>
                    </a:prstGeom>
                  </pic:spPr>
                </pic:pic>
              </a:graphicData>
            </a:graphic>
          </wp:inline>
        </w:drawing>
      </w:r>
    </w:p>
    <w:p w14:paraId="2F687062" w14:textId="77777777" w:rsidR="00FF2802" w:rsidRPr="00FB650E" w:rsidRDefault="00FF2802" w:rsidP="00FF2802">
      <w:pPr>
        <w:rPr>
          <w:rStyle w:val="Strong"/>
          <w:rFonts w:ascii="Kaspersky Sans Display" w:hAnsi="Kaspersky Sans Display"/>
          <w:lang w:val="en-US"/>
        </w:rPr>
      </w:pPr>
    </w:p>
    <w:p w14:paraId="54AC31B9" w14:textId="77777777" w:rsidR="00FF2802" w:rsidRPr="00FB650E" w:rsidRDefault="005F6E07" w:rsidP="00FF2802">
      <w:pPr>
        <w:rPr>
          <w:rFonts w:ascii="Kaspersky Sans Display" w:hAnsi="Kaspersky Sans Display"/>
          <w:lang w:val="en-US"/>
        </w:rPr>
      </w:pPr>
      <w:hyperlink r:id="rId25" w:history="1">
        <w:r w:rsidR="00FF2802" w:rsidRPr="00FB650E">
          <w:rPr>
            <w:rStyle w:val="Hyperlink"/>
            <w:rFonts w:ascii="Kaspersky Sans Display" w:hAnsi="Kaspersky Sans Display"/>
            <w:lang w:val="en-US"/>
          </w:rPr>
          <w:t>www.kaspersky.com/</w:t>
        </w:r>
      </w:hyperlink>
      <w:r w:rsidR="00FF2802" w:rsidRPr="00FB650E">
        <w:rPr>
          <w:rFonts w:ascii="Kaspersky Sans Display" w:hAnsi="Kaspersky Sans Display"/>
          <w:lang w:val="en-US"/>
        </w:rPr>
        <w:br/>
      </w:r>
      <w:hyperlink r:id="rId26" w:history="1">
        <w:r w:rsidR="00FF2802" w:rsidRPr="00FB650E">
          <w:rPr>
            <w:rStyle w:val="Hyperlink"/>
            <w:rFonts w:ascii="Kaspersky Sans Display" w:hAnsi="Kaspersky Sans Display"/>
            <w:lang w:val="en-US"/>
          </w:rPr>
          <w:t>www.academy.kaspersky.com</w:t>
        </w:r>
      </w:hyperlink>
      <w:r w:rsidR="00FF2802" w:rsidRPr="00FB650E">
        <w:rPr>
          <w:rFonts w:ascii="Kaspersky Sans Display" w:hAnsi="Kaspersky Sans Display"/>
          <w:lang w:val="en-US"/>
        </w:rPr>
        <w:br/>
      </w:r>
    </w:p>
    <w:p w14:paraId="3A728C88" w14:textId="2A390CD3" w:rsidR="00307573" w:rsidRPr="00FB650E" w:rsidRDefault="00FF2802" w:rsidP="00B3125C">
      <w:pPr>
        <w:pStyle w:val="Caption"/>
        <w:rPr>
          <w:lang w:val="en-US"/>
        </w:rPr>
      </w:pPr>
      <w:r w:rsidRPr="00FB650E">
        <w:rPr>
          <w:rStyle w:val="CommentReference"/>
          <w:rFonts w:ascii="Kaspersky Sans Display" w:hAnsi="Kaspersky Sans Display"/>
          <w:lang w:val="en-US"/>
        </w:rPr>
        <w:t>© 2023 AO Kaspersky Lab.</w:t>
      </w:r>
      <w:r w:rsidRPr="00FB650E">
        <w:rPr>
          <w:rStyle w:val="CommentReference"/>
          <w:rFonts w:ascii="Kaspersky Sans Display" w:hAnsi="Kaspersky Sans Display"/>
          <w:lang w:val="en-US"/>
        </w:rPr>
        <w:br/>
        <w:t>All rights reserved. Registered trademarks and service marks are the property of their respective owners</w:t>
      </w:r>
    </w:p>
    <w:sectPr w:rsidR="00307573" w:rsidRPr="00FB650E" w:rsidSect="00994D90">
      <w:headerReference w:type="default" r:id="rId27"/>
      <w:headerReference w:type="first" r:id="rId28"/>
      <w:type w:val="continuous"/>
      <w:pgSz w:w="11906" w:h="16838"/>
      <w:pgMar w:top="2269" w:right="851" w:bottom="964" w:left="851" w:header="142" w:footer="709" w:gutter="0"/>
      <w:pgNumType w:start="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CC1CAF4" w16cex:dateUtc="2023-06-28T15:28:38.753Z"/>
  <w16cex:commentExtensible w16cex:durableId="55D044FC" w16cex:dateUtc="2023-06-28T15:29:47.06Z"/>
  <w16cex:commentExtensible w16cex:durableId="79ECD49B" w16cex:dateUtc="2023-06-28T15:30:49.829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7857FE" w14:textId="77777777" w:rsidR="005F6E07" w:rsidRDefault="005F6E07" w:rsidP="00CD429F">
      <w:pPr>
        <w:spacing w:after="0" w:line="240" w:lineRule="auto"/>
      </w:pPr>
      <w:r>
        <w:separator/>
      </w:r>
    </w:p>
  </w:endnote>
  <w:endnote w:type="continuationSeparator" w:id="0">
    <w:p w14:paraId="47244A5B" w14:textId="77777777" w:rsidR="005F6E07" w:rsidRDefault="005F6E07" w:rsidP="00CD4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Kaspersky Sans Display">
    <w:panose1 w:val="020B0003020000020004"/>
    <w:charset w:val="CC"/>
    <w:family w:val="swiss"/>
    <w:pitch w:val="variable"/>
    <w:sig w:usb0="A000026F" w:usb1="1000204B" w:usb2="00000000" w:usb3="00000000" w:csb0="00000097"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9D51F" w14:textId="77777777" w:rsidR="00FF2802" w:rsidRDefault="00FF2802" w:rsidP="00814D4F">
    <w:pPr>
      <w:pStyle w:val="Footer"/>
      <w:tabs>
        <w:tab w:val="clear" w:pos="4677"/>
        <w:tab w:val="clear" w:pos="9355"/>
        <w:tab w:val="left" w:pos="93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5F3E24" w14:textId="77777777" w:rsidR="005F6E07" w:rsidRDefault="005F6E07" w:rsidP="00CD429F">
      <w:pPr>
        <w:spacing w:after="0" w:line="240" w:lineRule="auto"/>
      </w:pPr>
      <w:r>
        <w:separator/>
      </w:r>
    </w:p>
  </w:footnote>
  <w:footnote w:type="continuationSeparator" w:id="0">
    <w:p w14:paraId="42FF211C" w14:textId="77777777" w:rsidR="005F6E07" w:rsidRDefault="005F6E07" w:rsidP="00CD42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ADCB3" w14:textId="77777777" w:rsidR="00FF2802" w:rsidRDefault="00FF2802" w:rsidP="00184CA3">
    <w:pPr>
      <w:pStyle w:val="Header"/>
      <w:tabs>
        <w:tab w:val="clear" w:pos="4677"/>
        <w:tab w:val="clear" w:pos="9355"/>
      </w:tabs>
    </w:pPr>
    <w:r>
      <w:rPr>
        <w:noProof/>
        <w:lang w:val="en-US"/>
      </w:rPr>
      <mc:AlternateContent>
        <mc:Choice Requires="wps">
          <w:drawing>
            <wp:anchor distT="0" distB="0" distL="114300" distR="114300" simplePos="0" relativeHeight="251661312" behindDoc="0" locked="0" layoutInCell="1" allowOverlap="1" wp14:anchorId="40CF26B6" wp14:editId="660CE497">
              <wp:simplePos x="0" y="0"/>
              <wp:positionH relativeFrom="page">
                <wp:posOffset>561975</wp:posOffset>
              </wp:positionH>
              <wp:positionV relativeFrom="page">
                <wp:posOffset>331470</wp:posOffset>
              </wp:positionV>
              <wp:extent cx="2152800" cy="514800"/>
              <wp:effectExtent l="0" t="0" r="0" b="0"/>
              <wp:wrapNone/>
              <wp:docPr id="11" name="Надпись 17"/>
              <wp:cNvGraphicFramePr/>
              <a:graphic xmlns:a="http://schemas.openxmlformats.org/drawingml/2006/main">
                <a:graphicData uri="http://schemas.microsoft.com/office/word/2010/wordprocessingShape">
                  <wps:wsp>
                    <wps:cNvSpPr txBox="1"/>
                    <wps:spPr>
                      <a:xfrm>
                        <a:off x="0" y="0"/>
                        <a:ext cx="2152800" cy="51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B38F0" w14:textId="77777777" w:rsidR="00FF2802" w:rsidRDefault="00FF2802">
                          <w:r>
                            <w:rPr>
                              <w:noProof/>
                              <w:lang w:val="en-US"/>
                            </w:rPr>
                            <w:drawing>
                              <wp:inline distT="0" distB="0" distL="0" distR="0" wp14:anchorId="1BBBBE54" wp14:editId="0C815AB6">
                                <wp:extent cx="1544400" cy="295057"/>
                                <wp:effectExtent l="0" t="0" r="0" b="0"/>
                                <wp:docPr id="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l.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4400" cy="2950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F26B6" id="_x0000_t202" coordsize="21600,21600" o:spt="202" path="m,l,21600r21600,l21600,xe">
              <v:stroke joinstyle="miter"/>
              <v:path gradientshapeok="t" o:connecttype="rect"/>
            </v:shapetype>
            <v:shape id="Надпись 17" o:spid="_x0000_s1032" type="#_x0000_t202" style="position:absolute;margin-left:44.25pt;margin-top:26.1pt;width:169.5pt;height:40.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" filled="f" stroked="f" strokeweight=".5pt">
              <v:textbox inset="0,0,0,0">
                <w:txbxContent>
                  <w:p w14:paraId="3E5B38F0" w14:textId="77777777" w:rsidR="00FF2802" w:rsidRDefault="00FF2802">
                    <w:r>
                      <w:rPr>
                        <w:noProof/>
                        <w:lang w:val="en-US"/>
                      </w:rPr>
                      <w:drawing>
                        <wp:inline distT="0" distB="0" distL="0" distR="0" wp14:anchorId="1BBBBE54" wp14:editId="0C815AB6">
                          <wp:extent cx="1544400" cy="295057"/>
                          <wp:effectExtent l="0" t="0" r="0" b="0"/>
                          <wp:docPr id="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l.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4400" cy="295057"/>
                                  </a:xfrm>
                                  <a:prstGeom prst="rect">
                                    <a:avLst/>
                                  </a:prstGeom>
                                </pic:spPr>
                              </pic:pic>
                            </a:graphicData>
                          </a:graphic>
                        </wp:inline>
                      </w:drawing>
                    </w:r>
                  </w:p>
                </w:txbxContent>
              </v:textbox>
              <w10:wrap anchorx="page" anchory="page"/>
            </v:shape>
          </w:pict>
        </mc:Fallback>
      </mc:AlternateContent>
    </w:r>
  </w:p>
  <w:p w14:paraId="64B1B75C" w14:textId="77777777" w:rsidR="00FF2802" w:rsidRDefault="00FF2802" w:rsidP="00184CA3">
    <w:pPr>
      <w:pStyle w:val="Header"/>
      <w:tabs>
        <w:tab w:val="clear" w:pos="4677"/>
        <w:tab w:val="clear" w:pos="9355"/>
      </w:tabs>
    </w:pPr>
  </w:p>
  <w:p w14:paraId="10D439B0" w14:textId="77777777" w:rsidR="00FF2802" w:rsidRDefault="00FF2802" w:rsidP="00B85655">
    <w:pPr>
      <w:pStyle w:val="Header"/>
      <w:jc w:val="right"/>
    </w:pPr>
  </w:p>
  <w:p w14:paraId="38B5D2AE" w14:textId="77777777" w:rsidR="00FF2802" w:rsidRDefault="00FF2802" w:rsidP="00184CA3">
    <w:pPr>
      <w:pStyle w:val="Header"/>
      <w:tabs>
        <w:tab w:val="clear" w:pos="4677"/>
        <w:tab w:val="clear" w:pos="935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2D4CA" w14:textId="77777777" w:rsidR="00FF2802" w:rsidRDefault="00FF28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68FC2" w14:textId="77777777" w:rsidR="00AA688F" w:rsidRDefault="00AA688F" w:rsidP="00184CA3">
    <w:pPr>
      <w:pStyle w:val="Header"/>
      <w:tabs>
        <w:tab w:val="clear" w:pos="4677"/>
        <w:tab w:val="clear" w:pos="9355"/>
      </w:tabs>
    </w:pPr>
    <w:r>
      <w:rPr>
        <w:noProof/>
        <w:lang w:val="en-US"/>
      </w:rPr>
      <mc:AlternateContent>
        <mc:Choice Requires="wps">
          <w:drawing>
            <wp:anchor distT="0" distB="0" distL="114300" distR="114300" simplePos="0" relativeHeight="251659264" behindDoc="0" locked="0" layoutInCell="1" allowOverlap="1" wp14:anchorId="17AA51D8" wp14:editId="7C128EE7">
              <wp:simplePos x="0" y="0"/>
              <wp:positionH relativeFrom="page">
                <wp:posOffset>561975</wp:posOffset>
              </wp:positionH>
              <wp:positionV relativeFrom="page">
                <wp:posOffset>331470</wp:posOffset>
              </wp:positionV>
              <wp:extent cx="2152800" cy="514800"/>
              <wp:effectExtent l="0" t="0" r="0" b="0"/>
              <wp:wrapNone/>
              <wp:docPr id="15" name="Надпись 17"/>
              <wp:cNvGraphicFramePr/>
              <a:graphic xmlns:a="http://schemas.openxmlformats.org/drawingml/2006/main">
                <a:graphicData uri="http://schemas.microsoft.com/office/word/2010/wordprocessingShape">
                  <wps:wsp>
                    <wps:cNvSpPr txBox="1"/>
                    <wps:spPr>
                      <a:xfrm>
                        <a:off x="0" y="0"/>
                        <a:ext cx="2152800" cy="51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11D6DF" w14:textId="77777777" w:rsidR="00AA688F" w:rsidRDefault="00AA688F">
                          <w:r>
                            <w:rPr>
                              <w:noProof/>
                              <w:lang w:val="en-US"/>
                            </w:rPr>
                            <w:drawing>
                              <wp:inline distT="0" distB="0" distL="0" distR="0" wp14:anchorId="5981A273" wp14:editId="5D4207AB">
                                <wp:extent cx="1544400" cy="295057"/>
                                <wp:effectExtent l="0" t="0" r="0" b="0"/>
                                <wp:docPr id="5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l.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4400" cy="2950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AA51D8" id="_x0000_t202" coordsize="21600,21600" o:spt="202" path="m,l,21600r21600,l21600,xe">
              <v:stroke joinstyle="miter"/>
              <v:path gradientshapeok="t" o:connecttype="rect"/>
            </v:shapetype>
            <v:shape id="_x0000_s1033" type="#_x0000_t202" style="position:absolute;margin-left:44.25pt;margin-top:26.1pt;width:169.5pt;height:40.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" filled="f" stroked="f" strokeweight=".5pt">
              <v:textbox inset="0,0,0,0">
                <w:txbxContent>
                  <w:p w14:paraId="4F11D6DF" w14:textId="77777777" w:rsidR="00AA688F" w:rsidRDefault="00AA688F">
                    <w:r>
                      <w:rPr>
                        <w:noProof/>
                        <w:lang w:val="en-US"/>
                      </w:rPr>
                      <w:drawing>
                        <wp:inline distT="0" distB="0" distL="0" distR="0" wp14:anchorId="5981A273" wp14:editId="5D4207AB">
                          <wp:extent cx="1544400" cy="295057"/>
                          <wp:effectExtent l="0" t="0" r="0" b="0"/>
                          <wp:docPr id="5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l.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4400" cy="295057"/>
                                  </a:xfrm>
                                  <a:prstGeom prst="rect">
                                    <a:avLst/>
                                  </a:prstGeom>
                                </pic:spPr>
                              </pic:pic>
                            </a:graphicData>
                          </a:graphic>
                        </wp:inline>
                      </w:drawing>
                    </w:r>
                  </w:p>
                </w:txbxContent>
              </v:textbox>
              <w10:wrap anchorx="page" anchory="page"/>
            </v:shape>
          </w:pict>
        </mc:Fallback>
      </mc:AlternateContent>
    </w:r>
  </w:p>
  <w:p w14:paraId="7415DE90" w14:textId="77777777" w:rsidR="00AA688F" w:rsidRDefault="00AA688F" w:rsidP="00184CA3">
    <w:pPr>
      <w:pStyle w:val="Header"/>
      <w:tabs>
        <w:tab w:val="clear" w:pos="4677"/>
        <w:tab w:val="clear" w:pos="9355"/>
      </w:tabs>
    </w:pPr>
  </w:p>
  <w:p w14:paraId="06083965" w14:textId="77777777" w:rsidR="00AA688F" w:rsidRDefault="00AA688F" w:rsidP="00B85655">
    <w:pPr>
      <w:pStyle w:val="Header"/>
      <w:jc w:val="right"/>
    </w:pPr>
  </w:p>
  <w:p w14:paraId="048E8D92" w14:textId="77777777" w:rsidR="0049034C" w:rsidRPr="005C05E4" w:rsidRDefault="0049034C" w:rsidP="005C05E4">
    <w:pPr>
      <w:pStyle w:val="Header"/>
      <w:rPr>
        <w:b/>
        <w:sz w:val="24"/>
        <w:szCs w:val="24"/>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0CD24" w14:textId="77777777" w:rsidR="00AA688F" w:rsidRDefault="00AA68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D66D6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07847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166DDD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0204D3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969D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4ABD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C428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52283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6082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927BE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D171E0"/>
    <w:multiLevelType w:val="hybridMultilevel"/>
    <w:tmpl w:val="E06E5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2151F3A"/>
    <w:multiLevelType w:val="hybridMultilevel"/>
    <w:tmpl w:val="6D02764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3015A01"/>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7F445AE"/>
    <w:multiLevelType w:val="hybridMultilevel"/>
    <w:tmpl w:val="E38C2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858465A"/>
    <w:multiLevelType w:val="hybridMultilevel"/>
    <w:tmpl w:val="3C40EB1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0ED23FCD"/>
    <w:multiLevelType w:val="hybridMultilevel"/>
    <w:tmpl w:val="AB4874C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105C3FC7"/>
    <w:multiLevelType w:val="hybridMultilevel"/>
    <w:tmpl w:val="E47ADD12"/>
    <w:lvl w:ilvl="0" w:tplc="FD36886A">
      <w:start w:val="6"/>
      <w:numFmt w:val="bullet"/>
      <w:lvlText w:val="-"/>
      <w:lvlJc w:val="left"/>
      <w:pPr>
        <w:ind w:left="1146" w:hanging="360"/>
      </w:pPr>
      <w:rPr>
        <w:rFonts w:ascii="Arial" w:eastAsiaTheme="minorHAnsi" w:hAnsi="Arial" w:cs="Arial" w:hint="default"/>
      </w:rPr>
    </w:lvl>
    <w:lvl w:ilvl="1" w:tplc="48090019" w:tentative="1">
      <w:start w:val="1"/>
      <w:numFmt w:val="lowerLetter"/>
      <w:lvlText w:val="%2."/>
      <w:lvlJc w:val="left"/>
      <w:pPr>
        <w:ind w:left="1866" w:hanging="360"/>
      </w:pPr>
    </w:lvl>
    <w:lvl w:ilvl="2" w:tplc="4809001B" w:tentative="1">
      <w:start w:val="1"/>
      <w:numFmt w:val="lowerRoman"/>
      <w:lvlText w:val="%3."/>
      <w:lvlJc w:val="right"/>
      <w:pPr>
        <w:ind w:left="2586" w:hanging="180"/>
      </w:pPr>
    </w:lvl>
    <w:lvl w:ilvl="3" w:tplc="4809000F" w:tentative="1">
      <w:start w:val="1"/>
      <w:numFmt w:val="decimal"/>
      <w:lvlText w:val="%4."/>
      <w:lvlJc w:val="left"/>
      <w:pPr>
        <w:ind w:left="3306" w:hanging="360"/>
      </w:pPr>
    </w:lvl>
    <w:lvl w:ilvl="4" w:tplc="48090019" w:tentative="1">
      <w:start w:val="1"/>
      <w:numFmt w:val="lowerLetter"/>
      <w:lvlText w:val="%5."/>
      <w:lvlJc w:val="left"/>
      <w:pPr>
        <w:ind w:left="4026" w:hanging="360"/>
      </w:pPr>
    </w:lvl>
    <w:lvl w:ilvl="5" w:tplc="4809001B" w:tentative="1">
      <w:start w:val="1"/>
      <w:numFmt w:val="lowerRoman"/>
      <w:lvlText w:val="%6."/>
      <w:lvlJc w:val="right"/>
      <w:pPr>
        <w:ind w:left="4746" w:hanging="180"/>
      </w:pPr>
    </w:lvl>
    <w:lvl w:ilvl="6" w:tplc="4809000F" w:tentative="1">
      <w:start w:val="1"/>
      <w:numFmt w:val="decimal"/>
      <w:lvlText w:val="%7."/>
      <w:lvlJc w:val="left"/>
      <w:pPr>
        <w:ind w:left="5466" w:hanging="360"/>
      </w:pPr>
    </w:lvl>
    <w:lvl w:ilvl="7" w:tplc="48090019" w:tentative="1">
      <w:start w:val="1"/>
      <w:numFmt w:val="lowerLetter"/>
      <w:lvlText w:val="%8."/>
      <w:lvlJc w:val="left"/>
      <w:pPr>
        <w:ind w:left="6186" w:hanging="360"/>
      </w:pPr>
    </w:lvl>
    <w:lvl w:ilvl="8" w:tplc="4809001B" w:tentative="1">
      <w:start w:val="1"/>
      <w:numFmt w:val="lowerRoman"/>
      <w:lvlText w:val="%9."/>
      <w:lvlJc w:val="right"/>
      <w:pPr>
        <w:ind w:left="6906" w:hanging="180"/>
      </w:pPr>
    </w:lvl>
  </w:abstractNum>
  <w:abstractNum w:abstractNumId="17" w15:restartNumberingAfterBreak="0">
    <w:nsid w:val="11453E23"/>
    <w:multiLevelType w:val="hybridMultilevel"/>
    <w:tmpl w:val="89504734"/>
    <w:lvl w:ilvl="0" w:tplc="9CF29E1E">
      <w:start w:val="20"/>
      <w:numFmt w:val="bullet"/>
      <w:lvlText w:val="-"/>
      <w:lvlJc w:val="left"/>
      <w:pPr>
        <w:ind w:left="786" w:hanging="360"/>
      </w:pPr>
      <w:rPr>
        <w:rFonts w:ascii="Arial" w:eastAsiaTheme="minorHAnsi" w:hAnsi="Arial" w:cs="Arial" w:hint="default"/>
      </w:rPr>
    </w:lvl>
    <w:lvl w:ilvl="1" w:tplc="48090003" w:tentative="1">
      <w:start w:val="1"/>
      <w:numFmt w:val="bullet"/>
      <w:lvlText w:val="o"/>
      <w:lvlJc w:val="left"/>
      <w:pPr>
        <w:ind w:left="1506" w:hanging="360"/>
      </w:pPr>
      <w:rPr>
        <w:rFonts w:ascii="Courier New" w:hAnsi="Courier New" w:cs="Courier New" w:hint="default"/>
      </w:rPr>
    </w:lvl>
    <w:lvl w:ilvl="2" w:tplc="48090005" w:tentative="1">
      <w:start w:val="1"/>
      <w:numFmt w:val="bullet"/>
      <w:lvlText w:val=""/>
      <w:lvlJc w:val="left"/>
      <w:pPr>
        <w:ind w:left="2226" w:hanging="360"/>
      </w:pPr>
      <w:rPr>
        <w:rFonts w:ascii="Wingdings" w:hAnsi="Wingdings" w:hint="default"/>
      </w:rPr>
    </w:lvl>
    <w:lvl w:ilvl="3" w:tplc="48090001" w:tentative="1">
      <w:start w:val="1"/>
      <w:numFmt w:val="bullet"/>
      <w:lvlText w:val=""/>
      <w:lvlJc w:val="left"/>
      <w:pPr>
        <w:ind w:left="2946" w:hanging="360"/>
      </w:pPr>
      <w:rPr>
        <w:rFonts w:ascii="Symbol" w:hAnsi="Symbol" w:hint="default"/>
      </w:rPr>
    </w:lvl>
    <w:lvl w:ilvl="4" w:tplc="48090003" w:tentative="1">
      <w:start w:val="1"/>
      <w:numFmt w:val="bullet"/>
      <w:lvlText w:val="o"/>
      <w:lvlJc w:val="left"/>
      <w:pPr>
        <w:ind w:left="3666" w:hanging="360"/>
      </w:pPr>
      <w:rPr>
        <w:rFonts w:ascii="Courier New" w:hAnsi="Courier New" w:cs="Courier New" w:hint="default"/>
      </w:rPr>
    </w:lvl>
    <w:lvl w:ilvl="5" w:tplc="48090005" w:tentative="1">
      <w:start w:val="1"/>
      <w:numFmt w:val="bullet"/>
      <w:lvlText w:val=""/>
      <w:lvlJc w:val="left"/>
      <w:pPr>
        <w:ind w:left="4386" w:hanging="360"/>
      </w:pPr>
      <w:rPr>
        <w:rFonts w:ascii="Wingdings" w:hAnsi="Wingdings" w:hint="default"/>
      </w:rPr>
    </w:lvl>
    <w:lvl w:ilvl="6" w:tplc="48090001" w:tentative="1">
      <w:start w:val="1"/>
      <w:numFmt w:val="bullet"/>
      <w:lvlText w:val=""/>
      <w:lvlJc w:val="left"/>
      <w:pPr>
        <w:ind w:left="5106" w:hanging="360"/>
      </w:pPr>
      <w:rPr>
        <w:rFonts w:ascii="Symbol" w:hAnsi="Symbol" w:hint="default"/>
      </w:rPr>
    </w:lvl>
    <w:lvl w:ilvl="7" w:tplc="48090003" w:tentative="1">
      <w:start w:val="1"/>
      <w:numFmt w:val="bullet"/>
      <w:lvlText w:val="o"/>
      <w:lvlJc w:val="left"/>
      <w:pPr>
        <w:ind w:left="5826" w:hanging="360"/>
      </w:pPr>
      <w:rPr>
        <w:rFonts w:ascii="Courier New" w:hAnsi="Courier New" w:cs="Courier New" w:hint="default"/>
      </w:rPr>
    </w:lvl>
    <w:lvl w:ilvl="8" w:tplc="48090005" w:tentative="1">
      <w:start w:val="1"/>
      <w:numFmt w:val="bullet"/>
      <w:lvlText w:val=""/>
      <w:lvlJc w:val="left"/>
      <w:pPr>
        <w:ind w:left="6546" w:hanging="360"/>
      </w:pPr>
      <w:rPr>
        <w:rFonts w:ascii="Wingdings" w:hAnsi="Wingdings" w:hint="default"/>
      </w:rPr>
    </w:lvl>
  </w:abstractNum>
  <w:abstractNum w:abstractNumId="18" w15:restartNumberingAfterBreak="0">
    <w:nsid w:val="11785223"/>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5C25B7C"/>
    <w:multiLevelType w:val="hybridMultilevel"/>
    <w:tmpl w:val="03FC1B7E"/>
    <w:lvl w:ilvl="0" w:tplc="F8D4714C">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0" w15:restartNumberingAfterBreak="0">
    <w:nsid w:val="19E81030"/>
    <w:multiLevelType w:val="hybridMultilevel"/>
    <w:tmpl w:val="65282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A6676D2"/>
    <w:multiLevelType w:val="hybridMultilevel"/>
    <w:tmpl w:val="05CA738E"/>
    <w:lvl w:ilvl="0" w:tplc="90CC442E">
      <w:start w:val="1"/>
      <w:numFmt w:val="lowerRoman"/>
      <w:lvlText w:val="%1."/>
      <w:lvlJc w:val="left"/>
      <w:pPr>
        <w:ind w:left="720" w:hanging="360"/>
      </w:pPr>
      <w:rPr>
        <w:rFonts w:ascii="Kaspersky Sans Display" w:eastAsiaTheme="minorHAnsi" w:hAnsi="Kaspersky Sans Display" w:cstheme="minorBidi"/>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15:restartNumberingAfterBreak="0">
    <w:nsid w:val="1CE364F2"/>
    <w:multiLevelType w:val="hybridMultilevel"/>
    <w:tmpl w:val="CBCCC7C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1D88302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F5B2E22"/>
    <w:multiLevelType w:val="hybridMultilevel"/>
    <w:tmpl w:val="F51E1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3007B1E"/>
    <w:multiLevelType w:val="hybridMultilevel"/>
    <w:tmpl w:val="2976E852"/>
    <w:lvl w:ilvl="0" w:tplc="EDF098F2">
      <w:start w:val="1"/>
      <w:numFmt w:val="upperRoman"/>
      <w:lvlText w:val="%1."/>
      <w:lvlJc w:val="left"/>
      <w:pPr>
        <w:ind w:left="1506" w:hanging="720"/>
      </w:pPr>
      <w:rPr>
        <w:rFonts w:hint="default"/>
      </w:rPr>
    </w:lvl>
    <w:lvl w:ilvl="1" w:tplc="48090019" w:tentative="1">
      <w:start w:val="1"/>
      <w:numFmt w:val="lowerLetter"/>
      <w:lvlText w:val="%2."/>
      <w:lvlJc w:val="left"/>
      <w:pPr>
        <w:ind w:left="1866" w:hanging="360"/>
      </w:pPr>
    </w:lvl>
    <w:lvl w:ilvl="2" w:tplc="4809001B" w:tentative="1">
      <w:start w:val="1"/>
      <w:numFmt w:val="lowerRoman"/>
      <w:lvlText w:val="%3."/>
      <w:lvlJc w:val="right"/>
      <w:pPr>
        <w:ind w:left="2586" w:hanging="180"/>
      </w:pPr>
    </w:lvl>
    <w:lvl w:ilvl="3" w:tplc="4809000F" w:tentative="1">
      <w:start w:val="1"/>
      <w:numFmt w:val="decimal"/>
      <w:lvlText w:val="%4."/>
      <w:lvlJc w:val="left"/>
      <w:pPr>
        <w:ind w:left="3306" w:hanging="360"/>
      </w:pPr>
    </w:lvl>
    <w:lvl w:ilvl="4" w:tplc="48090019" w:tentative="1">
      <w:start w:val="1"/>
      <w:numFmt w:val="lowerLetter"/>
      <w:lvlText w:val="%5."/>
      <w:lvlJc w:val="left"/>
      <w:pPr>
        <w:ind w:left="4026" w:hanging="360"/>
      </w:pPr>
    </w:lvl>
    <w:lvl w:ilvl="5" w:tplc="4809001B" w:tentative="1">
      <w:start w:val="1"/>
      <w:numFmt w:val="lowerRoman"/>
      <w:lvlText w:val="%6."/>
      <w:lvlJc w:val="right"/>
      <w:pPr>
        <w:ind w:left="4746" w:hanging="180"/>
      </w:pPr>
    </w:lvl>
    <w:lvl w:ilvl="6" w:tplc="4809000F" w:tentative="1">
      <w:start w:val="1"/>
      <w:numFmt w:val="decimal"/>
      <w:lvlText w:val="%7."/>
      <w:lvlJc w:val="left"/>
      <w:pPr>
        <w:ind w:left="5466" w:hanging="360"/>
      </w:pPr>
    </w:lvl>
    <w:lvl w:ilvl="7" w:tplc="48090019" w:tentative="1">
      <w:start w:val="1"/>
      <w:numFmt w:val="lowerLetter"/>
      <w:lvlText w:val="%8."/>
      <w:lvlJc w:val="left"/>
      <w:pPr>
        <w:ind w:left="6186" w:hanging="360"/>
      </w:pPr>
    </w:lvl>
    <w:lvl w:ilvl="8" w:tplc="4809001B" w:tentative="1">
      <w:start w:val="1"/>
      <w:numFmt w:val="lowerRoman"/>
      <w:lvlText w:val="%9."/>
      <w:lvlJc w:val="right"/>
      <w:pPr>
        <w:ind w:left="6906" w:hanging="180"/>
      </w:pPr>
    </w:lvl>
  </w:abstractNum>
  <w:abstractNum w:abstractNumId="26" w15:restartNumberingAfterBreak="0">
    <w:nsid w:val="25F0136C"/>
    <w:multiLevelType w:val="hybridMultilevel"/>
    <w:tmpl w:val="D0C49E58"/>
    <w:lvl w:ilvl="0" w:tplc="CDA4C554">
      <w:numFmt w:val="bullet"/>
      <w:lvlText w:val="•"/>
      <w:lvlJc w:val="left"/>
      <w:pPr>
        <w:ind w:left="1070" w:hanging="710"/>
      </w:pPr>
      <w:rPr>
        <w:rFonts w:ascii="Kaspersky Sans Display" w:eastAsiaTheme="minorHAnsi" w:hAnsi="Kaspersky Sans Display" w:cstheme="minorBid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7" w15:restartNumberingAfterBreak="0">
    <w:nsid w:val="2A5F487F"/>
    <w:multiLevelType w:val="multilevel"/>
    <w:tmpl w:val="451A6CC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D5378A0"/>
    <w:multiLevelType w:val="hybridMultilevel"/>
    <w:tmpl w:val="BA42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4043B91"/>
    <w:multiLevelType w:val="hybridMultilevel"/>
    <w:tmpl w:val="DCC86D8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0" w15:restartNumberingAfterBreak="0">
    <w:nsid w:val="34E74F63"/>
    <w:multiLevelType w:val="hybridMultilevel"/>
    <w:tmpl w:val="18BE964A"/>
    <w:lvl w:ilvl="0" w:tplc="48090015">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1" w15:restartNumberingAfterBreak="0">
    <w:nsid w:val="429A60B7"/>
    <w:multiLevelType w:val="hybridMultilevel"/>
    <w:tmpl w:val="5492D59E"/>
    <w:lvl w:ilvl="0" w:tplc="FD36886A">
      <w:start w:val="6"/>
      <w:numFmt w:val="bullet"/>
      <w:lvlText w:val="-"/>
      <w:lvlJc w:val="left"/>
      <w:pPr>
        <w:ind w:left="1146" w:hanging="360"/>
      </w:pPr>
      <w:rPr>
        <w:rFonts w:ascii="Arial" w:eastAsiaTheme="minorHAnsi" w:hAnsi="Arial" w:cs="Arial" w:hint="default"/>
      </w:rPr>
    </w:lvl>
    <w:lvl w:ilvl="1" w:tplc="48090003" w:tentative="1">
      <w:start w:val="1"/>
      <w:numFmt w:val="bullet"/>
      <w:lvlText w:val="o"/>
      <w:lvlJc w:val="left"/>
      <w:pPr>
        <w:ind w:left="1866" w:hanging="360"/>
      </w:pPr>
      <w:rPr>
        <w:rFonts w:ascii="Courier New" w:hAnsi="Courier New" w:cs="Courier New" w:hint="default"/>
      </w:rPr>
    </w:lvl>
    <w:lvl w:ilvl="2" w:tplc="48090005" w:tentative="1">
      <w:start w:val="1"/>
      <w:numFmt w:val="bullet"/>
      <w:lvlText w:val=""/>
      <w:lvlJc w:val="left"/>
      <w:pPr>
        <w:ind w:left="2586" w:hanging="360"/>
      </w:pPr>
      <w:rPr>
        <w:rFonts w:ascii="Wingdings" w:hAnsi="Wingdings" w:hint="default"/>
      </w:rPr>
    </w:lvl>
    <w:lvl w:ilvl="3" w:tplc="48090001" w:tentative="1">
      <w:start w:val="1"/>
      <w:numFmt w:val="bullet"/>
      <w:lvlText w:val=""/>
      <w:lvlJc w:val="left"/>
      <w:pPr>
        <w:ind w:left="3306" w:hanging="360"/>
      </w:pPr>
      <w:rPr>
        <w:rFonts w:ascii="Symbol" w:hAnsi="Symbol" w:hint="default"/>
      </w:rPr>
    </w:lvl>
    <w:lvl w:ilvl="4" w:tplc="48090003" w:tentative="1">
      <w:start w:val="1"/>
      <w:numFmt w:val="bullet"/>
      <w:lvlText w:val="o"/>
      <w:lvlJc w:val="left"/>
      <w:pPr>
        <w:ind w:left="4026" w:hanging="360"/>
      </w:pPr>
      <w:rPr>
        <w:rFonts w:ascii="Courier New" w:hAnsi="Courier New" w:cs="Courier New" w:hint="default"/>
      </w:rPr>
    </w:lvl>
    <w:lvl w:ilvl="5" w:tplc="48090005" w:tentative="1">
      <w:start w:val="1"/>
      <w:numFmt w:val="bullet"/>
      <w:lvlText w:val=""/>
      <w:lvlJc w:val="left"/>
      <w:pPr>
        <w:ind w:left="4746" w:hanging="360"/>
      </w:pPr>
      <w:rPr>
        <w:rFonts w:ascii="Wingdings" w:hAnsi="Wingdings" w:hint="default"/>
      </w:rPr>
    </w:lvl>
    <w:lvl w:ilvl="6" w:tplc="48090001" w:tentative="1">
      <w:start w:val="1"/>
      <w:numFmt w:val="bullet"/>
      <w:lvlText w:val=""/>
      <w:lvlJc w:val="left"/>
      <w:pPr>
        <w:ind w:left="5466" w:hanging="360"/>
      </w:pPr>
      <w:rPr>
        <w:rFonts w:ascii="Symbol" w:hAnsi="Symbol" w:hint="default"/>
      </w:rPr>
    </w:lvl>
    <w:lvl w:ilvl="7" w:tplc="48090003" w:tentative="1">
      <w:start w:val="1"/>
      <w:numFmt w:val="bullet"/>
      <w:lvlText w:val="o"/>
      <w:lvlJc w:val="left"/>
      <w:pPr>
        <w:ind w:left="6186" w:hanging="360"/>
      </w:pPr>
      <w:rPr>
        <w:rFonts w:ascii="Courier New" w:hAnsi="Courier New" w:cs="Courier New" w:hint="default"/>
      </w:rPr>
    </w:lvl>
    <w:lvl w:ilvl="8" w:tplc="48090005" w:tentative="1">
      <w:start w:val="1"/>
      <w:numFmt w:val="bullet"/>
      <w:lvlText w:val=""/>
      <w:lvlJc w:val="left"/>
      <w:pPr>
        <w:ind w:left="6906" w:hanging="360"/>
      </w:pPr>
      <w:rPr>
        <w:rFonts w:ascii="Wingdings" w:hAnsi="Wingdings" w:hint="default"/>
      </w:rPr>
    </w:lvl>
  </w:abstractNum>
  <w:abstractNum w:abstractNumId="32" w15:restartNumberingAfterBreak="0">
    <w:nsid w:val="44FF241E"/>
    <w:multiLevelType w:val="hybridMultilevel"/>
    <w:tmpl w:val="AC26C7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97F5636"/>
    <w:multiLevelType w:val="hybridMultilevel"/>
    <w:tmpl w:val="AF10818E"/>
    <w:lvl w:ilvl="0" w:tplc="88187158">
      <w:start w:val="1"/>
      <w:numFmt w:val="lowerLetter"/>
      <w:lvlText w:val="(%1)"/>
      <w:lvlJc w:val="left"/>
      <w:pPr>
        <w:ind w:left="1146" w:hanging="360"/>
      </w:pPr>
      <w:rPr>
        <w:rFonts w:ascii="Kaspersky Sans Display" w:eastAsiaTheme="minorHAnsi" w:hAnsi="Kaspersky Sans Display" w:cstheme="minorBidi"/>
      </w:rPr>
    </w:lvl>
    <w:lvl w:ilvl="1" w:tplc="48090019" w:tentative="1">
      <w:start w:val="1"/>
      <w:numFmt w:val="lowerLetter"/>
      <w:lvlText w:val="%2."/>
      <w:lvlJc w:val="left"/>
      <w:pPr>
        <w:ind w:left="1866" w:hanging="360"/>
      </w:pPr>
    </w:lvl>
    <w:lvl w:ilvl="2" w:tplc="4809001B" w:tentative="1">
      <w:start w:val="1"/>
      <w:numFmt w:val="lowerRoman"/>
      <w:lvlText w:val="%3."/>
      <w:lvlJc w:val="right"/>
      <w:pPr>
        <w:ind w:left="2586" w:hanging="180"/>
      </w:pPr>
    </w:lvl>
    <w:lvl w:ilvl="3" w:tplc="4809000F" w:tentative="1">
      <w:start w:val="1"/>
      <w:numFmt w:val="decimal"/>
      <w:lvlText w:val="%4."/>
      <w:lvlJc w:val="left"/>
      <w:pPr>
        <w:ind w:left="3306" w:hanging="360"/>
      </w:pPr>
    </w:lvl>
    <w:lvl w:ilvl="4" w:tplc="48090019" w:tentative="1">
      <w:start w:val="1"/>
      <w:numFmt w:val="lowerLetter"/>
      <w:lvlText w:val="%5."/>
      <w:lvlJc w:val="left"/>
      <w:pPr>
        <w:ind w:left="4026" w:hanging="360"/>
      </w:pPr>
    </w:lvl>
    <w:lvl w:ilvl="5" w:tplc="4809001B" w:tentative="1">
      <w:start w:val="1"/>
      <w:numFmt w:val="lowerRoman"/>
      <w:lvlText w:val="%6."/>
      <w:lvlJc w:val="right"/>
      <w:pPr>
        <w:ind w:left="4746" w:hanging="180"/>
      </w:pPr>
    </w:lvl>
    <w:lvl w:ilvl="6" w:tplc="4809000F" w:tentative="1">
      <w:start w:val="1"/>
      <w:numFmt w:val="decimal"/>
      <w:lvlText w:val="%7."/>
      <w:lvlJc w:val="left"/>
      <w:pPr>
        <w:ind w:left="5466" w:hanging="360"/>
      </w:pPr>
    </w:lvl>
    <w:lvl w:ilvl="7" w:tplc="48090019" w:tentative="1">
      <w:start w:val="1"/>
      <w:numFmt w:val="lowerLetter"/>
      <w:lvlText w:val="%8."/>
      <w:lvlJc w:val="left"/>
      <w:pPr>
        <w:ind w:left="6186" w:hanging="360"/>
      </w:pPr>
    </w:lvl>
    <w:lvl w:ilvl="8" w:tplc="4809001B" w:tentative="1">
      <w:start w:val="1"/>
      <w:numFmt w:val="lowerRoman"/>
      <w:lvlText w:val="%9."/>
      <w:lvlJc w:val="right"/>
      <w:pPr>
        <w:ind w:left="6906" w:hanging="180"/>
      </w:pPr>
    </w:lvl>
  </w:abstractNum>
  <w:abstractNum w:abstractNumId="34" w15:restartNumberingAfterBreak="0">
    <w:nsid w:val="4DDE0937"/>
    <w:multiLevelType w:val="multilevel"/>
    <w:tmpl w:val="6FB635F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EF265C4"/>
    <w:multiLevelType w:val="hybridMultilevel"/>
    <w:tmpl w:val="A4A25AB6"/>
    <w:lvl w:ilvl="0" w:tplc="95A44D9A">
      <w:start w:val="1"/>
      <w:numFmt w:val="lowerRoman"/>
      <w:lvlText w:val="%1."/>
      <w:lvlJc w:val="left"/>
      <w:pPr>
        <w:ind w:left="1146" w:hanging="360"/>
      </w:pPr>
      <w:rPr>
        <w:rFonts w:ascii="Kaspersky Sans Display" w:eastAsia="Times New Roman" w:hAnsi="Kaspersky Sans Display" w:cstheme="minorBidi"/>
      </w:rPr>
    </w:lvl>
    <w:lvl w:ilvl="1" w:tplc="48090019" w:tentative="1">
      <w:start w:val="1"/>
      <w:numFmt w:val="lowerLetter"/>
      <w:lvlText w:val="%2."/>
      <w:lvlJc w:val="left"/>
      <w:pPr>
        <w:ind w:left="1866" w:hanging="360"/>
      </w:pPr>
    </w:lvl>
    <w:lvl w:ilvl="2" w:tplc="4809001B" w:tentative="1">
      <w:start w:val="1"/>
      <w:numFmt w:val="lowerRoman"/>
      <w:lvlText w:val="%3."/>
      <w:lvlJc w:val="right"/>
      <w:pPr>
        <w:ind w:left="2586" w:hanging="180"/>
      </w:pPr>
    </w:lvl>
    <w:lvl w:ilvl="3" w:tplc="4809000F" w:tentative="1">
      <w:start w:val="1"/>
      <w:numFmt w:val="decimal"/>
      <w:lvlText w:val="%4."/>
      <w:lvlJc w:val="left"/>
      <w:pPr>
        <w:ind w:left="3306" w:hanging="360"/>
      </w:pPr>
    </w:lvl>
    <w:lvl w:ilvl="4" w:tplc="48090019" w:tentative="1">
      <w:start w:val="1"/>
      <w:numFmt w:val="lowerLetter"/>
      <w:lvlText w:val="%5."/>
      <w:lvlJc w:val="left"/>
      <w:pPr>
        <w:ind w:left="4026" w:hanging="360"/>
      </w:pPr>
    </w:lvl>
    <w:lvl w:ilvl="5" w:tplc="4809001B" w:tentative="1">
      <w:start w:val="1"/>
      <w:numFmt w:val="lowerRoman"/>
      <w:lvlText w:val="%6."/>
      <w:lvlJc w:val="right"/>
      <w:pPr>
        <w:ind w:left="4746" w:hanging="180"/>
      </w:pPr>
    </w:lvl>
    <w:lvl w:ilvl="6" w:tplc="4809000F" w:tentative="1">
      <w:start w:val="1"/>
      <w:numFmt w:val="decimal"/>
      <w:lvlText w:val="%7."/>
      <w:lvlJc w:val="left"/>
      <w:pPr>
        <w:ind w:left="5466" w:hanging="360"/>
      </w:pPr>
    </w:lvl>
    <w:lvl w:ilvl="7" w:tplc="48090019" w:tentative="1">
      <w:start w:val="1"/>
      <w:numFmt w:val="lowerLetter"/>
      <w:lvlText w:val="%8."/>
      <w:lvlJc w:val="left"/>
      <w:pPr>
        <w:ind w:left="6186" w:hanging="360"/>
      </w:pPr>
    </w:lvl>
    <w:lvl w:ilvl="8" w:tplc="4809001B" w:tentative="1">
      <w:start w:val="1"/>
      <w:numFmt w:val="lowerRoman"/>
      <w:lvlText w:val="%9."/>
      <w:lvlJc w:val="right"/>
      <w:pPr>
        <w:ind w:left="6906" w:hanging="180"/>
      </w:pPr>
    </w:lvl>
  </w:abstractNum>
  <w:abstractNum w:abstractNumId="36" w15:restartNumberingAfterBreak="0">
    <w:nsid w:val="63841A17"/>
    <w:multiLevelType w:val="hybridMultilevel"/>
    <w:tmpl w:val="3D96E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6935CDA"/>
    <w:multiLevelType w:val="hybridMultilevel"/>
    <w:tmpl w:val="A8C869B0"/>
    <w:lvl w:ilvl="0" w:tplc="48090001">
      <w:start w:val="1"/>
      <w:numFmt w:val="bullet"/>
      <w:lvlText w:val=""/>
      <w:lvlJc w:val="left"/>
      <w:pPr>
        <w:ind w:left="1146" w:hanging="360"/>
      </w:pPr>
      <w:rPr>
        <w:rFonts w:ascii="Symbol" w:hAnsi="Symbol" w:hint="default"/>
      </w:rPr>
    </w:lvl>
    <w:lvl w:ilvl="1" w:tplc="48090003" w:tentative="1">
      <w:start w:val="1"/>
      <w:numFmt w:val="bullet"/>
      <w:lvlText w:val="o"/>
      <w:lvlJc w:val="left"/>
      <w:pPr>
        <w:ind w:left="1866" w:hanging="360"/>
      </w:pPr>
      <w:rPr>
        <w:rFonts w:ascii="Courier New" w:hAnsi="Courier New" w:cs="Courier New" w:hint="default"/>
      </w:rPr>
    </w:lvl>
    <w:lvl w:ilvl="2" w:tplc="48090005" w:tentative="1">
      <w:start w:val="1"/>
      <w:numFmt w:val="bullet"/>
      <w:lvlText w:val=""/>
      <w:lvlJc w:val="left"/>
      <w:pPr>
        <w:ind w:left="2586" w:hanging="360"/>
      </w:pPr>
      <w:rPr>
        <w:rFonts w:ascii="Wingdings" w:hAnsi="Wingdings" w:hint="default"/>
      </w:rPr>
    </w:lvl>
    <w:lvl w:ilvl="3" w:tplc="48090001" w:tentative="1">
      <w:start w:val="1"/>
      <w:numFmt w:val="bullet"/>
      <w:lvlText w:val=""/>
      <w:lvlJc w:val="left"/>
      <w:pPr>
        <w:ind w:left="3306" w:hanging="360"/>
      </w:pPr>
      <w:rPr>
        <w:rFonts w:ascii="Symbol" w:hAnsi="Symbol" w:hint="default"/>
      </w:rPr>
    </w:lvl>
    <w:lvl w:ilvl="4" w:tplc="48090003" w:tentative="1">
      <w:start w:val="1"/>
      <w:numFmt w:val="bullet"/>
      <w:lvlText w:val="o"/>
      <w:lvlJc w:val="left"/>
      <w:pPr>
        <w:ind w:left="4026" w:hanging="360"/>
      </w:pPr>
      <w:rPr>
        <w:rFonts w:ascii="Courier New" w:hAnsi="Courier New" w:cs="Courier New" w:hint="default"/>
      </w:rPr>
    </w:lvl>
    <w:lvl w:ilvl="5" w:tplc="48090005" w:tentative="1">
      <w:start w:val="1"/>
      <w:numFmt w:val="bullet"/>
      <w:lvlText w:val=""/>
      <w:lvlJc w:val="left"/>
      <w:pPr>
        <w:ind w:left="4746" w:hanging="360"/>
      </w:pPr>
      <w:rPr>
        <w:rFonts w:ascii="Wingdings" w:hAnsi="Wingdings" w:hint="default"/>
      </w:rPr>
    </w:lvl>
    <w:lvl w:ilvl="6" w:tplc="48090001" w:tentative="1">
      <w:start w:val="1"/>
      <w:numFmt w:val="bullet"/>
      <w:lvlText w:val=""/>
      <w:lvlJc w:val="left"/>
      <w:pPr>
        <w:ind w:left="5466" w:hanging="360"/>
      </w:pPr>
      <w:rPr>
        <w:rFonts w:ascii="Symbol" w:hAnsi="Symbol" w:hint="default"/>
      </w:rPr>
    </w:lvl>
    <w:lvl w:ilvl="7" w:tplc="48090003" w:tentative="1">
      <w:start w:val="1"/>
      <w:numFmt w:val="bullet"/>
      <w:lvlText w:val="o"/>
      <w:lvlJc w:val="left"/>
      <w:pPr>
        <w:ind w:left="6186" w:hanging="360"/>
      </w:pPr>
      <w:rPr>
        <w:rFonts w:ascii="Courier New" w:hAnsi="Courier New" w:cs="Courier New" w:hint="default"/>
      </w:rPr>
    </w:lvl>
    <w:lvl w:ilvl="8" w:tplc="48090005" w:tentative="1">
      <w:start w:val="1"/>
      <w:numFmt w:val="bullet"/>
      <w:lvlText w:val=""/>
      <w:lvlJc w:val="left"/>
      <w:pPr>
        <w:ind w:left="6906" w:hanging="360"/>
      </w:pPr>
      <w:rPr>
        <w:rFonts w:ascii="Wingdings" w:hAnsi="Wingdings" w:hint="default"/>
      </w:rPr>
    </w:lvl>
  </w:abstractNum>
  <w:abstractNum w:abstractNumId="38" w15:restartNumberingAfterBreak="0">
    <w:nsid w:val="676B5390"/>
    <w:multiLevelType w:val="hybridMultilevel"/>
    <w:tmpl w:val="03367678"/>
    <w:lvl w:ilvl="0" w:tplc="02D870F0">
      <w:start w:val="1"/>
      <w:numFmt w:val="lowerRoman"/>
      <w:lvlText w:val="%1."/>
      <w:lvlJc w:val="left"/>
      <w:pPr>
        <w:ind w:left="1506" w:hanging="720"/>
      </w:pPr>
      <w:rPr>
        <w:rFonts w:hint="default"/>
      </w:rPr>
    </w:lvl>
    <w:lvl w:ilvl="1" w:tplc="48090019" w:tentative="1">
      <w:start w:val="1"/>
      <w:numFmt w:val="lowerLetter"/>
      <w:lvlText w:val="%2."/>
      <w:lvlJc w:val="left"/>
      <w:pPr>
        <w:ind w:left="1866" w:hanging="360"/>
      </w:pPr>
    </w:lvl>
    <w:lvl w:ilvl="2" w:tplc="4809001B" w:tentative="1">
      <w:start w:val="1"/>
      <w:numFmt w:val="lowerRoman"/>
      <w:lvlText w:val="%3."/>
      <w:lvlJc w:val="right"/>
      <w:pPr>
        <w:ind w:left="2586" w:hanging="180"/>
      </w:pPr>
    </w:lvl>
    <w:lvl w:ilvl="3" w:tplc="4809000F" w:tentative="1">
      <w:start w:val="1"/>
      <w:numFmt w:val="decimal"/>
      <w:lvlText w:val="%4."/>
      <w:lvlJc w:val="left"/>
      <w:pPr>
        <w:ind w:left="3306" w:hanging="360"/>
      </w:pPr>
    </w:lvl>
    <w:lvl w:ilvl="4" w:tplc="48090019" w:tentative="1">
      <w:start w:val="1"/>
      <w:numFmt w:val="lowerLetter"/>
      <w:lvlText w:val="%5."/>
      <w:lvlJc w:val="left"/>
      <w:pPr>
        <w:ind w:left="4026" w:hanging="360"/>
      </w:pPr>
    </w:lvl>
    <w:lvl w:ilvl="5" w:tplc="4809001B" w:tentative="1">
      <w:start w:val="1"/>
      <w:numFmt w:val="lowerRoman"/>
      <w:lvlText w:val="%6."/>
      <w:lvlJc w:val="right"/>
      <w:pPr>
        <w:ind w:left="4746" w:hanging="180"/>
      </w:pPr>
    </w:lvl>
    <w:lvl w:ilvl="6" w:tplc="4809000F" w:tentative="1">
      <w:start w:val="1"/>
      <w:numFmt w:val="decimal"/>
      <w:lvlText w:val="%7."/>
      <w:lvlJc w:val="left"/>
      <w:pPr>
        <w:ind w:left="5466" w:hanging="360"/>
      </w:pPr>
    </w:lvl>
    <w:lvl w:ilvl="7" w:tplc="48090019" w:tentative="1">
      <w:start w:val="1"/>
      <w:numFmt w:val="lowerLetter"/>
      <w:lvlText w:val="%8."/>
      <w:lvlJc w:val="left"/>
      <w:pPr>
        <w:ind w:left="6186" w:hanging="360"/>
      </w:pPr>
    </w:lvl>
    <w:lvl w:ilvl="8" w:tplc="4809001B" w:tentative="1">
      <w:start w:val="1"/>
      <w:numFmt w:val="lowerRoman"/>
      <w:lvlText w:val="%9."/>
      <w:lvlJc w:val="right"/>
      <w:pPr>
        <w:ind w:left="6906" w:hanging="180"/>
      </w:pPr>
    </w:lvl>
  </w:abstractNum>
  <w:abstractNum w:abstractNumId="39" w15:restartNumberingAfterBreak="0">
    <w:nsid w:val="67BE41FB"/>
    <w:multiLevelType w:val="hybridMultilevel"/>
    <w:tmpl w:val="D132F322"/>
    <w:lvl w:ilvl="0" w:tplc="FD36886A">
      <w:start w:val="6"/>
      <w:numFmt w:val="bullet"/>
      <w:lvlText w:val="-"/>
      <w:lvlJc w:val="left"/>
      <w:pPr>
        <w:ind w:left="786" w:hanging="360"/>
      </w:pPr>
      <w:rPr>
        <w:rFonts w:ascii="Arial" w:eastAsiaTheme="minorHAnsi" w:hAnsi="Arial" w:cs="Arial" w:hint="default"/>
      </w:rPr>
    </w:lvl>
    <w:lvl w:ilvl="1" w:tplc="48090003" w:tentative="1">
      <w:start w:val="1"/>
      <w:numFmt w:val="bullet"/>
      <w:lvlText w:val="o"/>
      <w:lvlJc w:val="left"/>
      <w:pPr>
        <w:ind w:left="1506" w:hanging="360"/>
      </w:pPr>
      <w:rPr>
        <w:rFonts w:ascii="Courier New" w:hAnsi="Courier New" w:cs="Courier New" w:hint="default"/>
      </w:rPr>
    </w:lvl>
    <w:lvl w:ilvl="2" w:tplc="48090005" w:tentative="1">
      <w:start w:val="1"/>
      <w:numFmt w:val="bullet"/>
      <w:lvlText w:val=""/>
      <w:lvlJc w:val="left"/>
      <w:pPr>
        <w:ind w:left="2226" w:hanging="360"/>
      </w:pPr>
      <w:rPr>
        <w:rFonts w:ascii="Wingdings" w:hAnsi="Wingdings" w:hint="default"/>
      </w:rPr>
    </w:lvl>
    <w:lvl w:ilvl="3" w:tplc="48090001" w:tentative="1">
      <w:start w:val="1"/>
      <w:numFmt w:val="bullet"/>
      <w:lvlText w:val=""/>
      <w:lvlJc w:val="left"/>
      <w:pPr>
        <w:ind w:left="2946" w:hanging="360"/>
      </w:pPr>
      <w:rPr>
        <w:rFonts w:ascii="Symbol" w:hAnsi="Symbol" w:hint="default"/>
      </w:rPr>
    </w:lvl>
    <w:lvl w:ilvl="4" w:tplc="48090003" w:tentative="1">
      <w:start w:val="1"/>
      <w:numFmt w:val="bullet"/>
      <w:lvlText w:val="o"/>
      <w:lvlJc w:val="left"/>
      <w:pPr>
        <w:ind w:left="3666" w:hanging="360"/>
      </w:pPr>
      <w:rPr>
        <w:rFonts w:ascii="Courier New" w:hAnsi="Courier New" w:cs="Courier New" w:hint="default"/>
      </w:rPr>
    </w:lvl>
    <w:lvl w:ilvl="5" w:tplc="48090005" w:tentative="1">
      <w:start w:val="1"/>
      <w:numFmt w:val="bullet"/>
      <w:lvlText w:val=""/>
      <w:lvlJc w:val="left"/>
      <w:pPr>
        <w:ind w:left="4386" w:hanging="360"/>
      </w:pPr>
      <w:rPr>
        <w:rFonts w:ascii="Wingdings" w:hAnsi="Wingdings" w:hint="default"/>
      </w:rPr>
    </w:lvl>
    <w:lvl w:ilvl="6" w:tplc="48090001" w:tentative="1">
      <w:start w:val="1"/>
      <w:numFmt w:val="bullet"/>
      <w:lvlText w:val=""/>
      <w:lvlJc w:val="left"/>
      <w:pPr>
        <w:ind w:left="5106" w:hanging="360"/>
      </w:pPr>
      <w:rPr>
        <w:rFonts w:ascii="Symbol" w:hAnsi="Symbol" w:hint="default"/>
      </w:rPr>
    </w:lvl>
    <w:lvl w:ilvl="7" w:tplc="48090003" w:tentative="1">
      <w:start w:val="1"/>
      <w:numFmt w:val="bullet"/>
      <w:lvlText w:val="o"/>
      <w:lvlJc w:val="left"/>
      <w:pPr>
        <w:ind w:left="5826" w:hanging="360"/>
      </w:pPr>
      <w:rPr>
        <w:rFonts w:ascii="Courier New" w:hAnsi="Courier New" w:cs="Courier New" w:hint="default"/>
      </w:rPr>
    </w:lvl>
    <w:lvl w:ilvl="8" w:tplc="48090005" w:tentative="1">
      <w:start w:val="1"/>
      <w:numFmt w:val="bullet"/>
      <w:lvlText w:val=""/>
      <w:lvlJc w:val="left"/>
      <w:pPr>
        <w:ind w:left="6546" w:hanging="360"/>
      </w:pPr>
      <w:rPr>
        <w:rFonts w:ascii="Wingdings" w:hAnsi="Wingdings" w:hint="default"/>
      </w:rPr>
    </w:lvl>
  </w:abstractNum>
  <w:abstractNum w:abstractNumId="40" w15:restartNumberingAfterBreak="0">
    <w:nsid w:val="6D686F5F"/>
    <w:multiLevelType w:val="hybridMultilevel"/>
    <w:tmpl w:val="FB0CC674"/>
    <w:lvl w:ilvl="0" w:tplc="48090001">
      <w:start w:val="1"/>
      <w:numFmt w:val="bullet"/>
      <w:lvlText w:val=""/>
      <w:lvlJc w:val="left"/>
      <w:pPr>
        <w:ind w:left="1070" w:hanging="71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1" w15:restartNumberingAfterBreak="0">
    <w:nsid w:val="6FBE0DBE"/>
    <w:multiLevelType w:val="hybridMultilevel"/>
    <w:tmpl w:val="CAC0E564"/>
    <w:lvl w:ilvl="0" w:tplc="48090001">
      <w:start w:val="1"/>
      <w:numFmt w:val="bullet"/>
      <w:lvlText w:val=""/>
      <w:lvlJc w:val="left"/>
      <w:pPr>
        <w:ind w:left="1070" w:hanging="71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2" w15:restartNumberingAfterBreak="0">
    <w:nsid w:val="71564F6D"/>
    <w:multiLevelType w:val="hybridMultilevel"/>
    <w:tmpl w:val="F69C4340"/>
    <w:lvl w:ilvl="0" w:tplc="9CAE3EB4">
      <w:start w:val="1"/>
      <w:numFmt w:val="upperLetter"/>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43" w15:restartNumberingAfterBreak="0">
    <w:nsid w:val="71FD4BFB"/>
    <w:multiLevelType w:val="hybridMultilevel"/>
    <w:tmpl w:val="625CB9F8"/>
    <w:lvl w:ilvl="0" w:tplc="CDA4C554">
      <w:numFmt w:val="bullet"/>
      <w:lvlText w:val="•"/>
      <w:lvlJc w:val="left"/>
      <w:pPr>
        <w:ind w:left="1070" w:hanging="710"/>
      </w:pPr>
      <w:rPr>
        <w:rFonts w:ascii="Kaspersky Sans Display" w:eastAsiaTheme="minorHAnsi" w:hAnsi="Kaspersky Sans Display" w:cstheme="minorBid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4" w15:restartNumberingAfterBreak="0">
    <w:nsid w:val="77D32692"/>
    <w:multiLevelType w:val="hybridMultilevel"/>
    <w:tmpl w:val="05D870A0"/>
    <w:lvl w:ilvl="0" w:tplc="48090019">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11"/>
  </w:num>
  <w:num w:numId="13">
    <w:abstractNumId w:val="18"/>
  </w:num>
  <w:num w:numId="14">
    <w:abstractNumId w:val="32"/>
  </w:num>
  <w:num w:numId="15">
    <w:abstractNumId w:val="12"/>
  </w:num>
  <w:num w:numId="16">
    <w:abstractNumId w:val="23"/>
  </w:num>
  <w:num w:numId="17">
    <w:abstractNumId w:val="34"/>
  </w:num>
  <w:num w:numId="18">
    <w:abstractNumId w:val="36"/>
  </w:num>
  <w:num w:numId="19">
    <w:abstractNumId w:val="27"/>
  </w:num>
  <w:num w:numId="20">
    <w:abstractNumId w:val="10"/>
  </w:num>
  <w:num w:numId="21">
    <w:abstractNumId w:val="20"/>
  </w:num>
  <w:num w:numId="22">
    <w:abstractNumId w:val="28"/>
  </w:num>
  <w:num w:numId="23">
    <w:abstractNumId w:val="14"/>
  </w:num>
  <w:num w:numId="24">
    <w:abstractNumId w:val="22"/>
  </w:num>
  <w:num w:numId="25">
    <w:abstractNumId w:val="13"/>
  </w:num>
  <w:num w:numId="26">
    <w:abstractNumId w:val="29"/>
  </w:num>
  <w:num w:numId="27">
    <w:abstractNumId w:val="15"/>
  </w:num>
  <w:num w:numId="28">
    <w:abstractNumId w:val="26"/>
  </w:num>
  <w:num w:numId="29">
    <w:abstractNumId w:val="40"/>
  </w:num>
  <w:num w:numId="30">
    <w:abstractNumId w:val="43"/>
  </w:num>
  <w:num w:numId="31">
    <w:abstractNumId w:val="41"/>
  </w:num>
  <w:num w:numId="32">
    <w:abstractNumId w:val="44"/>
  </w:num>
  <w:num w:numId="33">
    <w:abstractNumId w:val="39"/>
  </w:num>
  <w:num w:numId="34">
    <w:abstractNumId w:val="17"/>
  </w:num>
  <w:num w:numId="35">
    <w:abstractNumId w:val="35"/>
  </w:num>
  <w:num w:numId="36">
    <w:abstractNumId w:val="33"/>
  </w:num>
  <w:num w:numId="37">
    <w:abstractNumId w:val="30"/>
  </w:num>
  <w:num w:numId="38">
    <w:abstractNumId w:val="42"/>
  </w:num>
  <w:num w:numId="39">
    <w:abstractNumId w:val="21"/>
  </w:num>
  <w:num w:numId="40">
    <w:abstractNumId w:val="25"/>
  </w:num>
  <w:num w:numId="41">
    <w:abstractNumId w:val="19"/>
  </w:num>
  <w:num w:numId="42">
    <w:abstractNumId w:val="37"/>
  </w:num>
  <w:num w:numId="43">
    <w:abstractNumId w:val="31"/>
  </w:num>
  <w:num w:numId="44">
    <w:abstractNumId w:val="38"/>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SG" w:vendorID="64" w:dllVersion="4096" w:nlCheck="1" w:checkStyle="0"/>
  <w:activeWritingStyle w:appName="MSWord" w:lang="en-US" w:vendorID="64" w:dllVersion="4096" w:nlCheck="1" w:checkStyle="0"/>
  <w:activeWritingStyle w:appName="MSWord" w:lang="ru-RU" w:vendorID="64" w:dllVersion="4096" w:nlCheck="1" w:checkStyle="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drawingGridHorizontalSpacing w:val="181"/>
  <w:drawingGridVerticalSpacing w:val="181"/>
  <w:doNotUseMarginsForDrawingGridOrigin/>
  <w:drawingGridHorizontalOrigin w:val="851"/>
  <w:drawingGridVerticalOrigin w:val="226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5EC"/>
    <w:rsid w:val="00001F1E"/>
    <w:rsid w:val="000056D5"/>
    <w:rsid w:val="00005D8B"/>
    <w:rsid w:val="0002185B"/>
    <w:rsid w:val="0002364B"/>
    <w:rsid w:val="00024150"/>
    <w:rsid w:val="00025812"/>
    <w:rsid w:val="00027435"/>
    <w:rsid w:val="00040351"/>
    <w:rsid w:val="00044F6E"/>
    <w:rsid w:val="00045BF8"/>
    <w:rsid w:val="00050BDE"/>
    <w:rsid w:val="000571F1"/>
    <w:rsid w:val="00057C52"/>
    <w:rsid w:val="000629B7"/>
    <w:rsid w:val="00064615"/>
    <w:rsid w:val="000654ED"/>
    <w:rsid w:val="00066205"/>
    <w:rsid w:val="00072449"/>
    <w:rsid w:val="00077CFD"/>
    <w:rsid w:val="00087F57"/>
    <w:rsid w:val="000A08EF"/>
    <w:rsid w:val="000B16E7"/>
    <w:rsid w:val="000C536F"/>
    <w:rsid w:val="000D21F0"/>
    <w:rsid w:val="000D30CB"/>
    <w:rsid w:val="000E3044"/>
    <w:rsid w:val="000E30B2"/>
    <w:rsid w:val="000F3563"/>
    <w:rsid w:val="000F7017"/>
    <w:rsid w:val="000F72DC"/>
    <w:rsid w:val="00103369"/>
    <w:rsid w:val="00104A95"/>
    <w:rsid w:val="001063C9"/>
    <w:rsid w:val="00114969"/>
    <w:rsid w:val="00137147"/>
    <w:rsid w:val="00142812"/>
    <w:rsid w:val="00142943"/>
    <w:rsid w:val="0014463C"/>
    <w:rsid w:val="001456C0"/>
    <w:rsid w:val="00145BD5"/>
    <w:rsid w:val="00147AE0"/>
    <w:rsid w:val="00153B79"/>
    <w:rsid w:val="00172E0A"/>
    <w:rsid w:val="00183490"/>
    <w:rsid w:val="00194567"/>
    <w:rsid w:val="00195952"/>
    <w:rsid w:val="001B3A21"/>
    <w:rsid w:val="001B64ED"/>
    <w:rsid w:val="001C285B"/>
    <w:rsid w:val="001C350C"/>
    <w:rsid w:val="001D72E6"/>
    <w:rsid w:val="001E1787"/>
    <w:rsid w:val="001E35EC"/>
    <w:rsid w:val="00214715"/>
    <w:rsid w:val="00231E6D"/>
    <w:rsid w:val="0023328A"/>
    <w:rsid w:val="00260EF2"/>
    <w:rsid w:val="00264BCC"/>
    <w:rsid w:val="0028078A"/>
    <w:rsid w:val="002848F5"/>
    <w:rsid w:val="00284CF2"/>
    <w:rsid w:val="00293D58"/>
    <w:rsid w:val="002A330C"/>
    <w:rsid w:val="002A6A49"/>
    <w:rsid w:val="002B14BF"/>
    <w:rsid w:val="002B17E2"/>
    <w:rsid w:val="002B1CC4"/>
    <w:rsid w:val="002C4B44"/>
    <w:rsid w:val="002F3E65"/>
    <w:rsid w:val="002F6584"/>
    <w:rsid w:val="0030124F"/>
    <w:rsid w:val="003069B8"/>
    <w:rsid w:val="00307573"/>
    <w:rsid w:val="00312815"/>
    <w:rsid w:val="00323B77"/>
    <w:rsid w:val="0032446D"/>
    <w:rsid w:val="00326FC7"/>
    <w:rsid w:val="003307D6"/>
    <w:rsid w:val="00342AEF"/>
    <w:rsid w:val="00390367"/>
    <w:rsid w:val="00390B92"/>
    <w:rsid w:val="003A0DE8"/>
    <w:rsid w:val="003A1646"/>
    <w:rsid w:val="003A3CB8"/>
    <w:rsid w:val="003B3D16"/>
    <w:rsid w:val="003B6EF5"/>
    <w:rsid w:val="003C2060"/>
    <w:rsid w:val="003C26DB"/>
    <w:rsid w:val="003C44D1"/>
    <w:rsid w:val="003D2837"/>
    <w:rsid w:val="003D7887"/>
    <w:rsid w:val="003E39B1"/>
    <w:rsid w:val="003F0F57"/>
    <w:rsid w:val="003F2592"/>
    <w:rsid w:val="003F2A8C"/>
    <w:rsid w:val="003F4E0B"/>
    <w:rsid w:val="004022F2"/>
    <w:rsid w:val="004043B2"/>
    <w:rsid w:val="00413D92"/>
    <w:rsid w:val="00420261"/>
    <w:rsid w:val="00421AF0"/>
    <w:rsid w:val="00433C60"/>
    <w:rsid w:val="00435A6E"/>
    <w:rsid w:val="00437900"/>
    <w:rsid w:val="00452898"/>
    <w:rsid w:val="00453BC2"/>
    <w:rsid w:val="00456592"/>
    <w:rsid w:val="0046160E"/>
    <w:rsid w:val="00476093"/>
    <w:rsid w:val="00481F36"/>
    <w:rsid w:val="0049034C"/>
    <w:rsid w:val="004A0DF3"/>
    <w:rsid w:val="004C5E41"/>
    <w:rsid w:val="004E1DFF"/>
    <w:rsid w:val="004E3A06"/>
    <w:rsid w:val="004E7D66"/>
    <w:rsid w:val="004F599C"/>
    <w:rsid w:val="00500B30"/>
    <w:rsid w:val="005056FD"/>
    <w:rsid w:val="0050730A"/>
    <w:rsid w:val="00520793"/>
    <w:rsid w:val="005272ED"/>
    <w:rsid w:val="00537AA5"/>
    <w:rsid w:val="005463D3"/>
    <w:rsid w:val="0055767A"/>
    <w:rsid w:val="00590DC0"/>
    <w:rsid w:val="005B1363"/>
    <w:rsid w:val="005B33D4"/>
    <w:rsid w:val="005B6248"/>
    <w:rsid w:val="005B7129"/>
    <w:rsid w:val="005C05E4"/>
    <w:rsid w:val="005C2223"/>
    <w:rsid w:val="005D0E60"/>
    <w:rsid w:val="005E7B0C"/>
    <w:rsid w:val="005E7E31"/>
    <w:rsid w:val="005F00F9"/>
    <w:rsid w:val="005F0147"/>
    <w:rsid w:val="005F0277"/>
    <w:rsid w:val="005F1AD2"/>
    <w:rsid w:val="005F6E07"/>
    <w:rsid w:val="00605BF5"/>
    <w:rsid w:val="00616F23"/>
    <w:rsid w:val="00623B59"/>
    <w:rsid w:val="006430D6"/>
    <w:rsid w:val="00643D8B"/>
    <w:rsid w:val="00653EA5"/>
    <w:rsid w:val="00666147"/>
    <w:rsid w:val="00666912"/>
    <w:rsid w:val="006A50F6"/>
    <w:rsid w:val="006B35F1"/>
    <w:rsid w:val="006C5DC3"/>
    <w:rsid w:val="006D0336"/>
    <w:rsid w:val="006E19C6"/>
    <w:rsid w:val="006F3DE2"/>
    <w:rsid w:val="00707E44"/>
    <w:rsid w:val="00737DD2"/>
    <w:rsid w:val="007456E0"/>
    <w:rsid w:val="00754D35"/>
    <w:rsid w:val="007625D7"/>
    <w:rsid w:val="007A546E"/>
    <w:rsid w:val="007A7B24"/>
    <w:rsid w:val="007B1254"/>
    <w:rsid w:val="007B1E29"/>
    <w:rsid w:val="007B2978"/>
    <w:rsid w:val="007C31E7"/>
    <w:rsid w:val="007E09AB"/>
    <w:rsid w:val="007E3221"/>
    <w:rsid w:val="007E45D0"/>
    <w:rsid w:val="007E4CE1"/>
    <w:rsid w:val="007E519E"/>
    <w:rsid w:val="007F14AC"/>
    <w:rsid w:val="007F6B84"/>
    <w:rsid w:val="008022DC"/>
    <w:rsid w:val="00806796"/>
    <w:rsid w:val="00807C81"/>
    <w:rsid w:val="00814D4F"/>
    <w:rsid w:val="008315F4"/>
    <w:rsid w:val="00833414"/>
    <w:rsid w:val="00841BA5"/>
    <w:rsid w:val="00844079"/>
    <w:rsid w:val="00845922"/>
    <w:rsid w:val="00852FC4"/>
    <w:rsid w:val="00854BF8"/>
    <w:rsid w:val="00855913"/>
    <w:rsid w:val="00864BCF"/>
    <w:rsid w:val="008764CA"/>
    <w:rsid w:val="008822DA"/>
    <w:rsid w:val="0089491A"/>
    <w:rsid w:val="00896B25"/>
    <w:rsid w:val="008A6345"/>
    <w:rsid w:val="008A75C0"/>
    <w:rsid w:val="008A76FF"/>
    <w:rsid w:val="008B3636"/>
    <w:rsid w:val="008B5A55"/>
    <w:rsid w:val="008D2399"/>
    <w:rsid w:val="008E2B6F"/>
    <w:rsid w:val="00917C14"/>
    <w:rsid w:val="00920FC4"/>
    <w:rsid w:val="009226DB"/>
    <w:rsid w:val="00940621"/>
    <w:rsid w:val="00943AB1"/>
    <w:rsid w:val="0094570D"/>
    <w:rsid w:val="00954D08"/>
    <w:rsid w:val="0097590E"/>
    <w:rsid w:val="00987A33"/>
    <w:rsid w:val="00990411"/>
    <w:rsid w:val="0099226A"/>
    <w:rsid w:val="00994D90"/>
    <w:rsid w:val="00997618"/>
    <w:rsid w:val="009A1442"/>
    <w:rsid w:val="009A24B6"/>
    <w:rsid w:val="009A319A"/>
    <w:rsid w:val="009A7E89"/>
    <w:rsid w:val="009B2E9C"/>
    <w:rsid w:val="009B7EB2"/>
    <w:rsid w:val="009C5C8F"/>
    <w:rsid w:val="009E2874"/>
    <w:rsid w:val="009E2E5C"/>
    <w:rsid w:val="009F14D2"/>
    <w:rsid w:val="009F5AE7"/>
    <w:rsid w:val="009F6243"/>
    <w:rsid w:val="009F6BDA"/>
    <w:rsid w:val="00A17B24"/>
    <w:rsid w:val="00A17BDE"/>
    <w:rsid w:val="00A27928"/>
    <w:rsid w:val="00A3270D"/>
    <w:rsid w:val="00A41E9B"/>
    <w:rsid w:val="00A4746B"/>
    <w:rsid w:val="00A62F56"/>
    <w:rsid w:val="00A63651"/>
    <w:rsid w:val="00A73165"/>
    <w:rsid w:val="00A77473"/>
    <w:rsid w:val="00A835EA"/>
    <w:rsid w:val="00A84FCA"/>
    <w:rsid w:val="00A91050"/>
    <w:rsid w:val="00AA126A"/>
    <w:rsid w:val="00AA688F"/>
    <w:rsid w:val="00AB3536"/>
    <w:rsid w:val="00AC20B9"/>
    <w:rsid w:val="00AC529D"/>
    <w:rsid w:val="00AC63CD"/>
    <w:rsid w:val="00AD5E61"/>
    <w:rsid w:val="00AE2DC0"/>
    <w:rsid w:val="00AE301F"/>
    <w:rsid w:val="00AE5237"/>
    <w:rsid w:val="00AE6128"/>
    <w:rsid w:val="00AE6FB5"/>
    <w:rsid w:val="00AF53B3"/>
    <w:rsid w:val="00B07112"/>
    <w:rsid w:val="00B12CA4"/>
    <w:rsid w:val="00B2453A"/>
    <w:rsid w:val="00B3125C"/>
    <w:rsid w:val="00B42D1E"/>
    <w:rsid w:val="00B43A4E"/>
    <w:rsid w:val="00B4476A"/>
    <w:rsid w:val="00B67AD7"/>
    <w:rsid w:val="00B818DE"/>
    <w:rsid w:val="00B8344F"/>
    <w:rsid w:val="00B83B49"/>
    <w:rsid w:val="00B83C6F"/>
    <w:rsid w:val="00B85655"/>
    <w:rsid w:val="00BB1EE1"/>
    <w:rsid w:val="00BB2B20"/>
    <w:rsid w:val="00BB30BC"/>
    <w:rsid w:val="00BB6001"/>
    <w:rsid w:val="00BC077E"/>
    <w:rsid w:val="00BC2924"/>
    <w:rsid w:val="00BC33B0"/>
    <w:rsid w:val="00BD2B72"/>
    <w:rsid w:val="00BD43A4"/>
    <w:rsid w:val="00C032BC"/>
    <w:rsid w:val="00C05F75"/>
    <w:rsid w:val="00C06303"/>
    <w:rsid w:val="00C07D2A"/>
    <w:rsid w:val="00C30767"/>
    <w:rsid w:val="00C31479"/>
    <w:rsid w:val="00C32339"/>
    <w:rsid w:val="00C45081"/>
    <w:rsid w:val="00C6064F"/>
    <w:rsid w:val="00C775B2"/>
    <w:rsid w:val="00C804C4"/>
    <w:rsid w:val="00C8083F"/>
    <w:rsid w:val="00C85BB5"/>
    <w:rsid w:val="00C91D3D"/>
    <w:rsid w:val="00CA288E"/>
    <w:rsid w:val="00CA709B"/>
    <w:rsid w:val="00CB002A"/>
    <w:rsid w:val="00CB2EAF"/>
    <w:rsid w:val="00CC7DF9"/>
    <w:rsid w:val="00CD429F"/>
    <w:rsid w:val="00CD4703"/>
    <w:rsid w:val="00CF1CB1"/>
    <w:rsid w:val="00CF731D"/>
    <w:rsid w:val="00D11908"/>
    <w:rsid w:val="00D11D56"/>
    <w:rsid w:val="00D13168"/>
    <w:rsid w:val="00D159AF"/>
    <w:rsid w:val="00D2016C"/>
    <w:rsid w:val="00D323A0"/>
    <w:rsid w:val="00D45149"/>
    <w:rsid w:val="00D51012"/>
    <w:rsid w:val="00D5434C"/>
    <w:rsid w:val="00D67D14"/>
    <w:rsid w:val="00D715CE"/>
    <w:rsid w:val="00D73474"/>
    <w:rsid w:val="00D74FBA"/>
    <w:rsid w:val="00D865E6"/>
    <w:rsid w:val="00DA06CB"/>
    <w:rsid w:val="00DA1FC6"/>
    <w:rsid w:val="00DA2E9B"/>
    <w:rsid w:val="00DB0E07"/>
    <w:rsid w:val="00DB3211"/>
    <w:rsid w:val="00DB5E74"/>
    <w:rsid w:val="00DB71C7"/>
    <w:rsid w:val="00DB7E09"/>
    <w:rsid w:val="00DC01BF"/>
    <w:rsid w:val="00DC1A2A"/>
    <w:rsid w:val="00DD0A9E"/>
    <w:rsid w:val="00DD1771"/>
    <w:rsid w:val="00DD267E"/>
    <w:rsid w:val="00DE19B8"/>
    <w:rsid w:val="00DE1A40"/>
    <w:rsid w:val="00DE1CE4"/>
    <w:rsid w:val="00DE2BFD"/>
    <w:rsid w:val="00DF3136"/>
    <w:rsid w:val="00DF642C"/>
    <w:rsid w:val="00E06ADC"/>
    <w:rsid w:val="00E0716D"/>
    <w:rsid w:val="00E112AB"/>
    <w:rsid w:val="00E11B82"/>
    <w:rsid w:val="00E2019C"/>
    <w:rsid w:val="00E33251"/>
    <w:rsid w:val="00E4175E"/>
    <w:rsid w:val="00E4184A"/>
    <w:rsid w:val="00E5708A"/>
    <w:rsid w:val="00E61EDA"/>
    <w:rsid w:val="00E6778E"/>
    <w:rsid w:val="00E67DAB"/>
    <w:rsid w:val="00E72FE9"/>
    <w:rsid w:val="00E94853"/>
    <w:rsid w:val="00EA3BDC"/>
    <w:rsid w:val="00EB30BB"/>
    <w:rsid w:val="00EB3BDD"/>
    <w:rsid w:val="00EB524F"/>
    <w:rsid w:val="00EC22AF"/>
    <w:rsid w:val="00ED4E0C"/>
    <w:rsid w:val="00ED6B87"/>
    <w:rsid w:val="00EE19E2"/>
    <w:rsid w:val="00EF0D3F"/>
    <w:rsid w:val="00EF5E58"/>
    <w:rsid w:val="00EF617F"/>
    <w:rsid w:val="00F06961"/>
    <w:rsid w:val="00F07AA9"/>
    <w:rsid w:val="00F12A12"/>
    <w:rsid w:val="00F15875"/>
    <w:rsid w:val="00F17E4E"/>
    <w:rsid w:val="00F22867"/>
    <w:rsid w:val="00F23770"/>
    <w:rsid w:val="00F27FA5"/>
    <w:rsid w:val="00F356D2"/>
    <w:rsid w:val="00F40180"/>
    <w:rsid w:val="00F40D98"/>
    <w:rsid w:val="00F52763"/>
    <w:rsid w:val="00F70315"/>
    <w:rsid w:val="00F736CF"/>
    <w:rsid w:val="00F80A18"/>
    <w:rsid w:val="00F8236F"/>
    <w:rsid w:val="00F83CCD"/>
    <w:rsid w:val="00F85A4B"/>
    <w:rsid w:val="00F90831"/>
    <w:rsid w:val="00FA7680"/>
    <w:rsid w:val="00FA7F7D"/>
    <w:rsid w:val="00FB30FE"/>
    <w:rsid w:val="00FB5EA1"/>
    <w:rsid w:val="00FB650E"/>
    <w:rsid w:val="00FC065A"/>
    <w:rsid w:val="00FC2789"/>
    <w:rsid w:val="00FD0E23"/>
    <w:rsid w:val="00FE1363"/>
    <w:rsid w:val="00FE4387"/>
    <w:rsid w:val="00FE6AAC"/>
    <w:rsid w:val="00FF0693"/>
    <w:rsid w:val="00FF2802"/>
    <w:rsid w:val="1BD8AC81"/>
    <w:rsid w:val="30E061F9"/>
    <w:rsid w:val="3686802C"/>
    <w:rsid w:val="4D13D300"/>
    <w:rsid w:val="60A772AC"/>
    <w:rsid w:val="6A528B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FF8E24"/>
  <w15:chartTrackingRefBased/>
  <w15:docId w15:val="{911F67AA-BE49-40D3-BAA5-465A3D131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33B0"/>
    <w:rPr>
      <w:rFonts w:ascii="Arial" w:hAnsi="Arial"/>
      <w:sz w:val="20"/>
    </w:rPr>
  </w:style>
  <w:style w:type="paragraph" w:styleId="Heading1">
    <w:name w:val="heading 1"/>
    <w:basedOn w:val="Normal"/>
    <w:next w:val="Normal"/>
    <w:link w:val="Heading1Char"/>
    <w:uiPriority w:val="9"/>
    <w:qFormat/>
    <w:rsid w:val="002A6A49"/>
    <w:pPr>
      <w:keepNext/>
      <w:keepLines/>
      <w:spacing w:before="480" w:after="240" w:line="360" w:lineRule="exact"/>
      <w:outlineLvl w:val="0"/>
    </w:pPr>
    <w:rPr>
      <w:rFonts w:asciiTheme="majorHAnsi" w:eastAsiaTheme="majorEastAsia" w:hAnsiTheme="majorHAnsi" w:cstheme="majorBidi"/>
      <w:b/>
      <w:color w:val="000000" w:themeColor="text1"/>
      <w:sz w:val="36"/>
      <w:szCs w:val="32"/>
    </w:rPr>
  </w:style>
  <w:style w:type="paragraph" w:styleId="Heading2">
    <w:name w:val="heading 2"/>
    <w:basedOn w:val="Normal"/>
    <w:next w:val="Normal"/>
    <w:link w:val="Heading2Char"/>
    <w:uiPriority w:val="9"/>
    <w:unhideWhenUsed/>
    <w:qFormat/>
    <w:rsid w:val="002A6A49"/>
    <w:pPr>
      <w:keepNext/>
      <w:keepLines/>
      <w:spacing w:before="360" w:after="240" w:line="300" w:lineRule="exact"/>
      <w:outlineLvl w:val="1"/>
    </w:pPr>
    <w:rPr>
      <w:rFonts w:asciiTheme="majorHAnsi" w:eastAsiaTheme="majorEastAsia" w:hAnsiTheme="majorHAnsi" w:cstheme="majorBidi"/>
      <w:b/>
      <w:color w:val="000000" w:themeColor="text1"/>
      <w:sz w:val="30"/>
      <w:szCs w:val="26"/>
    </w:rPr>
  </w:style>
  <w:style w:type="paragraph" w:styleId="Heading3">
    <w:name w:val="heading 3"/>
    <w:basedOn w:val="Normal"/>
    <w:next w:val="Normal"/>
    <w:link w:val="Heading3Char"/>
    <w:uiPriority w:val="9"/>
    <w:unhideWhenUsed/>
    <w:qFormat/>
    <w:rsid w:val="002A6A49"/>
    <w:pPr>
      <w:keepNext/>
      <w:keepLines/>
      <w:spacing w:before="240" w:after="240"/>
      <w:outlineLvl w:val="2"/>
    </w:pPr>
    <w:rPr>
      <w:rFonts w:asciiTheme="majorHAnsi" w:eastAsiaTheme="majorEastAsia" w:hAnsiTheme="majorHAnsi" w:cstheme="majorBidi"/>
      <w:b/>
      <w:color w:val="000000" w:themeColor="text1"/>
      <w:sz w:val="22"/>
      <w:szCs w:val="24"/>
    </w:rPr>
  </w:style>
  <w:style w:type="paragraph" w:styleId="Heading4">
    <w:name w:val="heading 4"/>
    <w:basedOn w:val="Normal"/>
    <w:next w:val="Normal"/>
    <w:link w:val="Heading4Char"/>
    <w:uiPriority w:val="9"/>
    <w:unhideWhenUsed/>
    <w:qFormat/>
    <w:rsid w:val="002A6A49"/>
    <w:pPr>
      <w:keepNext/>
      <w:keepLines/>
      <w:spacing w:before="240" w:after="240" w:line="240" w:lineRule="exact"/>
      <w:outlineLvl w:val="3"/>
    </w:pPr>
    <w:rPr>
      <w:rFonts w:asciiTheme="majorHAnsi" w:eastAsiaTheme="majorEastAsia" w:hAnsiTheme="majorHAnsi" w:cstheme="majorBidi"/>
      <w:iCs/>
      <w:color w:val="00A88E"/>
      <w:sz w:val="24"/>
    </w:rPr>
  </w:style>
  <w:style w:type="paragraph" w:styleId="Heading5">
    <w:name w:val="heading 5"/>
    <w:basedOn w:val="Normal"/>
    <w:next w:val="Normal"/>
    <w:link w:val="Heading5Char"/>
    <w:uiPriority w:val="9"/>
    <w:unhideWhenUsed/>
    <w:qFormat/>
    <w:rsid w:val="002A6A49"/>
    <w:pPr>
      <w:keepNext/>
      <w:keepLines/>
      <w:spacing w:before="40" w:after="0"/>
      <w:outlineLvl w:val="4"/>
    </w:pPr>
    <w:rPr>
      <w:rFonts w:asciiTheme="majorHAnsi" w:eastAsiaTheme="majorEastAsia" w:hAnsiTheme="majorHAnsi" w:cstheme="majorBidi"/>
      <w:color w:val="00A88E"/>
    </w:rPr>
  </w:style>
  <w:style w:type="paragraph" w:styleId="Heading6">
    <w:name w:val="heading 6"/>
    <w:basedOn w:val="Normal"/>
    <w:next w:val="Normal"/>
    <w:link w:val="Heading6Char"/>
    <w:uiPriority w:val="9"/>
    <w:unhideWhenUsed/>
    <w:qFormat/>
    <w:rsid w:val="009E2874"/>
    <w:pPr>
      <w:keepNext/>
      <w:keepLines/>
      <w:spacing w:before="40" w:after="0"/>
      <w:outlineLvl w:val="5"/>
    </w:pPr>
    <w:rPr>
      <w:rFonts w:asciiTheme="majorHAnsi" w:eastAsiaTheme="majorEastAsia" w:hAnsiTheme="majorHAnsi" w:cstheme="majorBidi"/>
      <w:color w:val="00A88E"/>
    </w:rPr>
  </w:style>
  <w:style w:type="paragraph" w:styleId="Heading7">
    <w:name w:val="heading 7"/>
    <w:basedOn w:val="Normal"/>
    <w:next w:val="Normal"/>
    <w:link w:val="Heading7Char"/>
    <w:uiPriority w:val="9"/>
    <w:unhideWhenUsed/>
    <w:qFormat/>
    <w:rsid w:val="00001F1E"/>
    <w:pPr>
      <w:keepNext/>
      <w:keepLines/>
      <w:spacing w:before="40" w:after="0"/>
      <w:outlineLvl w:val="6"/>
    </w:pPr>
    <w:rPr>
      <w:rFonts w:asciiTheme="majorHAnsi" w:eastAsiaTheme="majorEastAsia" w:hAnsiTheme="majorHAnsi" w:cstheme="majorBidi"/>
      <w:iCs/>
      <w:color w:val="000000" w:themeColor="text1"/>
    </w:rPr>
  </w:style>
  <w:style w:type="paragraph" w:styleId="Heading8">
    <w:name w:val="heading 8"/>
    <w:basedOn w:val="Normal"/>
    <w:next w:val="Normal"/>
    <w:link w:val="Heading8Char"/>
    <w:uiPriority w:val="9"/>
    <w:unhideWhenUsed/>
    <w:qFormat/>
    <w:rsid w:val="003B6EF5"/>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3B6EF5"/>
    <w:pPr>
      <w:keepNext/>
      <w:keepLines/>
      <w:spacing w:before="40" w:after="0"/>
      <w:outlineLvl w:val="8"/>
    </w:pPr>
    <w:rPr>
      <w:rFonts w:asciiTheme="majorHAnsi" w:eastAsiaTheme="majorEastAsia" w:hAnsiTheme="majorHAnsi" w:cstheme="majorBid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063C9"/>
    <w:pPr>
      <w:spacing w:after="360" w:line="880" w:lineRule="exact"/>
      <w:contextualSpacing/>
    </w:pPr>
    <w:rPr>
      <w:rFonts w:asciiTheme="majorHAnsi" w:eastAsiaTheme="majorEastAsia" w:hAnsiTheme="majorHAnsi" w:cstheme="majorBidi"/>
      <w:b/>
      <w:color w:val="000000" w:themeColor="text1"/>
      <w:kern w:val="28"/>
      <w:sz w:val="84"/>
      <w:szCs w:val="56"/>
    </w:rPr>
  </w:style>
  <w:style w:type="character" w:customStyle="1" w:styleId="TitleChar">
    <w:name w:val="Title Char"/>
    <w:basedOn w:val="DefaultParagraphFont"/>
    <w:link w:val="Title"/>
    <w:uiPriority w:val="10"/>
    <w:rsid w:val="001063C9"/>
    <w:rPr>
      <w:rFonts w:asciiTheme="majorHAnsi" w:eastAsiaTheme="majorEastAsia" w:hAnsiTheme="majorHAnsi" w:cstheme="majorBidi"/>
      <w:b/>
      <w:color w:val="000000" w:themeColor="text1"/>
      <w:kern w:val="28"/>
      <w:sz w:val="84"/>
      <w:szCs w:val="56"/>
    </w:rPr>
  </w:style>
  <w:style w:type="paragraph" w:styleId="Subtitle">
    <w:name w:val="Subtitle"/>
    <w:basedOn w:val="Normal"/>
    <w:next w:val="Normal"/>
    <w:link w:val="SubtitleChar"/>
    <w:uiPriority w:val="11"/>
    <w:qFormat/>
    <w:rsid w:val="001063C9"/>
    <w:pPr>
      <w:keepNext/>
      <w:keepLines/>
      <w:numPr>
        <w:ilvl w:val="1"/>
      </w:numPr>
      <w:spacing w:after="480" w:line="560" w:lineRule="exact"/>
    </w:pPr>
    <w:rPr>
      <w:rFonts w:asciiTheme="minorHAnsi" w:eastAsiaTheme="minorEastAsia" w:hAnsiTheme="minorHAnsi"/>
      <w:b/>
      <w:color w:val="000000" w:themeColor="text1"/>
      <w:sz w:val="50"/>
    </w:rPr>
  </w:style>
  <w:style w:type="character" w:customStyle="1" w:styleId="SubtitleChar">
    <w:name w:val="Subtitle Char"/>
    <w:basedOn w:val="DefaultParagraphFont"/>
    <w:link w:val="Subtitle"/>
    <w:uiPriority w:val="11"/>
    <w:rsid w:val="001063C9"/>
    <w:rPr>
      <w:rFonts w:eastAsiaTheme="minorEastAsia"/>
      <w:b/>
      <w:color w:val="000000" w:themeColor="text1"/>
      <w:sz w:val="50"/>
    </w:rPr>
  </w:style>
  <w:style w:type="character" w:customStyle="1" w:styleId="Heading1Char">
    <w:name w:val="Heading 1 Char"/>
    <w:basedOn w:val="DefaultParagraphFont"/>
    <w:link w:val="Heading1"/>
    <w:uiPriority w:val="9"/>
    <w:rsid w:val="002A6A49"/>
    <w:rPr>
      <w:rFonts w:asciiTheme="majorHAnsi" w:eastAsiaTheme="majorEastAsia" w:hAnsiTheme="majorHAnsi" w:cstheme="majorBidi"/>
      <w:b/>
      <w:color w:val="000000" w:themeColor="text1"/>
      <w:sz w:val="36"/>
      <w:szCs w:val="32"/>
    </w:rPr>
  </w:style>
  <w:style w:type="character" w:customStyle="1" w:styleId="Heading2Char">
    <w:name w:val="Heading 2 Char"/>
    <w:basedOn w:val="DefaultParagraphFont"/>
    <w:link w:val="Heading2"/>
    <w:uiPriority w:val="9"/>
    <w:rsid w:val="002A6A49"/>
    <w:rPr>
      <w:rFonts w:asciiTheme="majorHAnsi" w:eastAsiaTheme="majorEastAsia" w:hAnsiTheme="majorHAnsi" w:cstheme="majorBidi"/>
      <w:b/>
      <w:color w:val="000000" w:themeColor="text1"/>
      <w:sz w:val="30"/>
      <w:szCs w:val="26"/>
    </w:rPr>
  </w:style>
  <w:style w:type="character" w:customStyle="1" w:styleId="Heading3Char">
    <w:name w:val="Heading 3 Char"/>
    <w:basedOn w:val="DefaultParagraphFont"/>
    <w:link w:val="Heading3"/>
    <w:uiPriority w:val="9"/>
    <w:rsid w:val="002A6A49"/>
    <w:rPr>
      <w:rFonts w:asciiTheme="majorHAnsi" w:eastAsiaTheme="majorEastAsia" w:hAnsiTheme="majorHAnsi" w:cstheme="majorBidi"/>
      <w:b/>
      <w:color w:val="000000" w:themeColor="text1"/>
      <w:szCs w:val="24"/>
    </w:rPr>
  </w:style>
  <w:style w:type="character" w:customStyle="1" w:styleId="Heading4Char">
    <w:name w:val="Heading 4 Char"/>
    <w:basedOn w:val="DefaultParagraphFont"/>
    <w:link w:val="Heading4"/>
    <w:uiPriority w:val="9"/>
    <w:rsid w:val="002A6A49"/>
    <w:rPr>
      <w:rFonts w:asciiTheme="majorHAnsi" w:eastAsiaTheme="majorEastAsia" w:hAnsiTheme="majorHAnsi" w:cstheme="majorBidi"/>
      <w:iCs/>
      <w:color w:val="00A88E"/>
      <w:sz w:val="24"/>
    </w:rPr>
  </w:style>
  <w:style w:type="character" w:customStyle="1" w:styleId="Heading5Char">
    <w:name w:val="Heading 5 Char"/>
    <w:basedOn w:val="DefaultParagraphFont"/>
    <w:link w:val="Heading5"/>
    <w:uiPriority w:val="9"/>
    <w:rsid w:val="002A6A49"/>
    <w:rPr>
      <w:rFonts w:asciiTheme="majorHAnsi" w:eastAsiaTheme="majorEastAsia" w:hAnsiTheme="majorHAnsi" w:cstheme="majorBidi"/>
      <w:color w:val="00A88E"/>
      <w:sz w:val="20"/>
    </w:rPr>
  </w:style>
  <w:style w:type="paragraph" w:styleId="TOCHeading">
    <w:name w:val="TOC Heading"/>
    <w:basedOn w:val="Heading1"/>
    <w:next w:val="Normal"/>
    <w:uiPriority w:val="39"/>
    <w:unhideWhenUsed/>
    <w:qFormat/>
    <w:rsid w:val="00CD4703"/>
    <w:pPr>
      <w:spacing w:line="480" w:lineRule="auto"/>
      <w:outlineLvl w:val="9"/>
    </w:pPr>
    <w:rPr>
      <w:b w:val="0"/>
      <w:color w:val="007D69" w:themeColor="accent1" w:themeShade="BF"/>
      <w:sz w:val="32"/>
      <w:lang w:eastAsia="ru-RU"/>
    </w:rPr>
  </w:style>
  <w:style w:type="paragraph" w:styleId="TOC1">
    <w:name w:val="toc 1"/>
    <w:basedOn w:val="Normal"/>
    <w:next w:val="Normal"/>
    <w:autoRedefine/>
    <w:uiPriority w:val="39"/>
    <w:unhideWhenUsed/>
    <w:rsid w:val="005B7129"/>
    <w:pPr>
      <w:spacing w:after="100"/>
    </w:pPr>
  </w:style>
  <w:style w:type="paragraph" w:styleId="TOC2">
    <w:name w:val="toc 2"/>
    <w:basedOn w:val="Normal"/>
    <w:next w:val="Normal"/>
    <w:autoRedefine/>
    <w:uiPriority w:val="39"/>
    <w:unhideWhenUsed/>
    <w:rsid w:val="005B7129"/>
    <w:pPr>
      <w:spacing w:after="100"/>
      <w:ind w:left="180"/>
    </w:pPr>
  </w:style>
  <w:style w:type="paragraph" w:styleId="TOC3">
    <w:name w:val="toc 3"/>
    <w:basedOn w:val="Normal"/>
    <w:next w:val="Normal"/>
    <w:autoRedefine/>
    <w:uiPriority w:val="39"/>
    <w:unhideWhenUsed/>
    <w:rsid w:val="005B7129"/>
    <w:pPr>
      <w:spacing w:after="100"/>
      <w:ind w:left="360"/>
    </w:pPr>
  </w:style>
  <w:style w:type="character" w:styleId="Hyperlink">
    <w:name w:val="Hyperlink"/>
    <w:basedOn w:val="DefaultParagraphFont"/>
    <w:uiPriority w:val="99"/>
    <w:unhideWhenUsed/>
    <w:rsid w:val="00CB002A"/>
    <w:rPr>
      <w:color w:val="00A88E"/>
      <w:u w:val="single"/>
    </w:rPr>
  </w:style>
  <w:style w:type="paragraph" w:styleId="TOC4">
    <w:name w:val="toc 4"/>
    <w:basedOn w:val="Normal"/>
    <w:next w:val="Normal"/>
    <w:autoRedefine/>
    <w:uiPriority w:val="39"/>
    <w:unhideWhenUsed/>
    <w:rsid w:val="00997618"/>
    <w:pPr>
      <w:spacing w:after="100"/>
      <w:ind w:left="540"/>
    </w:pPr>
  </w:style>
  <w:style w:type="paragraph" w:styleId="TOC5">
    <w:name w:val="toc 5"/>
    <w:basedOn w:val="Normal"/>
    <w:next w:val="Normal"/>
    <w:autoRedefine/>
    <w:uiPriority w:val="39"/>
    <w:unhideWhenUsed/>
    <w:rsid w:val="00997618"/>
    <w:pPr>
      <w:spacing w:after="100"/>
      <w:ind w:left="720"/>
    </w:pPr>
  </w:style>
  <w:style w:type="paragraph" w:styleId="Caption">
    <w:name w:val="caption"/>
    <w:basedOn w:val="Normal"/>
    <w:next w:val="Normal"/>
    <w:uiPriority w:val="35"/>
    <w:unhideWhenUsed/>
    <w:qFormat/>
    <w:rsid w:val="00DA06CB"/>
    <w:pPr>
      <w:spacing w:after="360" w:line="180" w:lineRule="exact"/>
    </w:pPr>
    <w:rPr>
      <w:iCs/>
      <w:color w:val="000000" w:themeColor="text1"/>
      <w:sz w:val="16"/>
      <w:szCs w:val="18"/>
    </w:rPr>
  </w:style>
  <w:style w:type="character" w:customStyle="1" w:styleId="Heading6Char">
    <w:name w:val="Heading 6 Char"/>
    <w:basedOn w:val="DefaultParagraphFont"/>
    <w:link w:val="Heading6"/>
    <w:uiPriority w:val="9"/>
    <w:rsid w:val="009E2874"/>
    <w:rPr>
      <w:rFonts w:asciiTheme="majorHAnsi" w:eastAsiaTheme="majorEastAsia" w:hAnsiTheme="majorHAnsi" w:cstheme="majorBidi"/>
      <w:color w:val="00A88E"/>
      <w:sz w:val="20"/>
    </w:rPr>
  </w:style>
  <w:style w:type="paragraph" w:styleId="TOC6">
    <w:name w:val="toc 6"/>
    <w:basedOn w:val="Normal"/>
    <w:next w:val="Normal"/>
    <w:autoRedefine/>
    <w:uiPriority w:val="39"/>
    <w:unhideWhenUsed/>
    <w:rsid w:val="00E33251"/>
    <w:pPr>
      <w:spacing w:after="100"/>
      <w:ind w:left="900"/>
    </w:pPr>
  </w:style>
  <w:style w:type="paragraph" w:styleId="TableofFigures">
    <w:name w:val="table of figures"/>
    <w:basedOn w:val="Normal"/>
    <w:next w:val="Normal"/>
    <w:uiPriority w:val="99"/>
    <w:unhideWhenUsed/>
    <w:rsid w:val="00FC2789"/>
    <w:pPr>
      <w:spacing w:after="0"/>
    </w:pPr>
  </w:style>
  <w:style w:type="character" w:customStyle="1" w:styleId="Heading7Char">
    <w:name w:val="Heading 7 Char"/>
    <w:basedOn w:val="DefaultParagraphFont"/>
    <w:link w:val="Heading7"/>
    <w:uiPriority w:val="9"/>
    <w:rsid w:val="00001F1E"/>
    <w:rPr>
      <w:rFonts w:asciiTheme="majorHAnsi" w:eastAsiaTheme="majorEastAsia" w:hAnsiTheme="majorHAnsi" w:cstheme="majorBidi"/>
      <w:iCs/>
      <w:color w:val="000000" w:themeColor="text1"/>
      <w:sz w:val="20"/>
    </w:rPr>
  </w:style>
  <w:style w:type="character" w:customStyle="1" w:styleId="Heading8Char">
    <w:name w:val="Heading 8 Char"/>
    <w:basedOn w:val="DefaultParagraphFont"/>
    <w:link w:val="Heading8"/>
    <w:uiPriority w:val="9"/>
    <w:rsid w:val="003B6EF5"/>
    <w:rPr>
      <w:rFonts w:asciiTheme="majorHAnsi" w:eastAsiaTheme="majorEastAsia" w:hAnsiTheme="majorHAnsi" w:cstheme="majorBidi"/>
      <w:color w:val="272727" w:themeColor="text1" w:themeTint="D8"/>
      <w:sz w:val="20"/>
      <w:szCs w:val="21"/>
    </w:rPr>
  </w:style>
  <w:style w:type="character" w:customStyle="1" w:styleId="Heading9Char">
    <w:name w:val="Heading 9 Char"/>
    <w:basedOn w:val="DefaultParagraphFont"/>
    <w:link w:val="Heading9"/>
    <w:uiPriority w:val="9"/>
    <w:rsid w:val="003B6EF5"/>
    <w:rPr>
      <w:rFonts w:asciiTheme="majorHAnsi" w:eastAsiaTheme="majorEastAsia" w:hAnsiTheme="majorHAnsi" w:cstheme="majorBidi"/>
      <w:iCs/>
      <w:color w:val="272727" w:themeColor="text1" w:themeTint="D8"/>
      <w:sz w:val="20"/>
      <w:szCs w:val="21"/>
    </w:rPr>
  </w:style>
  <w:style w:type="character" w:styleId="Strong">
    <w:name w:val="Strong"/>
    <w:basedOn w:val="DefaultParagraphFont"/>
    <w:uiPriority w:val="22"/>
    <w:qFormat/>
    <w:rsid w:val="00DB71C7"/>
    <w:rPr>
      <w:b/>
      <w:bCs/>
    </w:rPr>
  </w:style>
  <w:style w:type="character" w:styleId="Emphasis">
    <w:name w:val="Emphasis"/>
    <w:basedOn w:val="DefaultParagraphFont"/>
    <w:uiPriority w:val="20"/>
    <w:qFormat/>
    <w:rsid w:val="00DB71C7"/>
    <w:rPr>
      <w:i/>
      <w:iCs/>
    </w:rPr>
  </w:style>
  <w:style w:type="paragraph" w:styleId="NoSpacing">
    <w:name w:val="No Spacing"/>
    <w:basedOn w:val="Normal"/>
    <w:link w:val="NoSpacingChar"/>
    <w:uiPriority w:val="1"/>
    <w:qFormat/>
    <w:rsid w:val="00DB71C7"/>
    <w:pPr>
      <w:spacing w:after="0" w:line="240" w:lineRule="auto"/>
    </w:pPr>
  </w:style>
  <w:style w:type="paragraph" w:styleId="ListParagraph">
    <w:name w:val="List Paragraph"/>
    <w:basedOn w:val="Normal"/>
    <w:uiPriority w:val="34"/>
    <w:qFormat/>
    <w:rsid w:val="00DB71C7"/>
    <w:pPr>
      <w:ind w:left="720"/>
      <w:contextualSpacing/>
    </w:pPr>
  </w:style>
  <w:style w:type="paragraph" w:styleId="Quote">
    <w:name w:val="Quote"/>
    <w:basedOn w:val="Normal"/>
    <w:next w:val="Normal"/>
    <w:link w:val="QuoteChar"/>
    <w:uiPriority w:val="29"/>
    <w:qFormat/>
    <w:rsid w:val="00DB71C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B71C7"/>
    <w:rPr>
      <w:rFonts w:ascii="Arial" w:hAnsi="Arial"/>
      <w:i/>
      <w:iCs/>
      <w:color w:val="404040" w:themeColor="text1" w:themeTint="BF"/>
      <w:sz w:val="18"/>
    </w:rPr>
  </w:style>
  <w:style w:type="paragraph" w:styleId="IntenseQuote">
    <w:name w:val="Intense Quote"/>
    <w:basedOn w:val="Normal"/>
    <w:next w:val="Normal"/>
    <w:link w:val="IntenseQuoteChar"/>
    <w:uiPriority w:val="30"/>
    <w:qFormat/>
    <w:rsid w:val="00C804C4"/>
    <w:pPr>
      <w:pBdr>
        <w:top w:val="single" w:sz="4" w:space="10" w:color="00A88E" w:themeColor="accent1"/>
        <w:bottom w:val="single" w:sz="4" w:space="10" w:color="00A88E" w:themeColor="accent1"/>
      </w:pBdr>
      <w:spacing w:before="360" w:after="360"/>
      <w:ind w:left="864" w:right="864"/>
      <w:jc w:val="center"/>
    </w:pPr>
    <w:rPr>
      <w:iCs/>
      <w:color w:val="00A88E" w:themeColor="accent1"/>
    </w:rPr>
  </w:style>
  <w:style w:type="character" w:customStyle="1" w:styleId="IntenseQuoteChar">
    <w:name w:val="Intense Quote Char"/>
    <w:basedOn w:val="DefaultParagraphFont"/>
    <w:link w:val="IntenseQuote"/>
    <w:uiPriority w:val="30"/>
    <w:rsid w:val="00C804C4"/>
    <w:rPr>
      <w:rFonts w:ascii="Arial" w:hAnsi="Arial"/>
      <w:iCs/>
      <w:color w:val="00A88E" w:themeColor="accent1"/>
      <w:sz w:val="20"/>
    </w:rPr>
  </w:style>
  <w:style w:type="character" w:styleId="SubtleEmphasis">
    <w:name w:val="Subtle Emphasis"/>
    <w:uiPriority w:val="19"/>
    <w:qFormat/>
    <w:rsid w:val="00DB71C7"/>
    <w:rPr>
      <w:i/>
      <w:iCs/>
      <w:color w:val="404040" w:themeColor="text1" w:themeTint="BF"/>
    </w:rPr>
  </w:style>
  <w:style w:type="character" w:styleId="IntenseEmphasis">
    <w:name w:val="Intense Emphasis"/>
    <w:basedOn w:val="DefaultParagraphFont"/>
    <w:uiPriority w:val="21"/>
    <w:qFormat/>
    <w:rsid w:val="00D715CE"/>
    <w:rPr>
      <w:i w:val="0"/>
      <w:iCs/>
      <w:color w:val="00A88E" w:themeColor="accent1"/>
    </w:rPr>
  </w:style>
  <w:style w:type="character" w:styleId="SubtleReference">
    <w:name w:val="Subtle Reference"/>
    <w:basedOn w:val="DefaultParagraphFont"/>
    <w:uiPriority w:val="31"/>
    <w:qFormat/>
    <w:rsid w:val="00DB71C7"/>
    <w:rPr>
      <w:smallCaps/>
      <w:color w:val="5A5A5A" w:themeColor="text1" w:themeTint="A5"/>
    </w:rPr>
  </w:style>
  <w:style w:type="character" w:styleId="IntenseReference">
    <w:name w:val="Intense Reference"/>
    <w:basedOn w:val="DefaultParagraphFont"/>
    <w:uiPriority w:val="32"/>
    <w:qFormat/>
    <w:rsid w:val="00DB71C7"/>
    <w:rPr>
      <w:b/>
      <w:bCs/>
      <w:smallCaps/>
      <w:color w:val="00A88E" w:themeColor="accent1"/>
      <w:spacing w:val="5"/>
    </w:rPr>
  </w:style>
  <w:style w:type="character" w:styleId="BookTitle">
    <w:name w:val="Book Title"/>
    <w:basedOn w:val="DefaultParagraphFont"/>
    <w:uiPriority w:val="33"/>
    <w:qFormat/>
    <w:rsid w:val="00DB71C7"/>
    <w:rPr>
      <w:b/>
      <w:bCs/>
      <w:i/>
      <w:iCs/>
      <w:spacing w:val="5"/>
    </w:rPr>
  </w:style>
  <w:style w:type="table" w:styleId="TableGrid">
    <w:name w:val="Table Grid"/>
    <w:basedOn w:val="TableNormal"/>
    <w:uiPriority w:val="39"/>
    <w:rsid w:val="00BB30BC"/>
    <w:pPr>
      <w:spacing w:before="120" w:after="120" w:line="240" w:lineRule="auto"/>
      <w:ind w:left="57"/>
    </w:pPr>
    <w:rPr>
      <w:sz w:val="20"/>
    </w:rPr>
    <w:tblPr>
      <w:tblBorders>
        <w:insideH w:val="single" w:sz="4" w:space="0" w:color="auto"/>
        <w:insideV w:val="single" w:sz="4" w:space="0" w:color="auto"/>
      </w:tblBorders>
    </w:tblPr>
    <w:tblStylePr w:type="firstRow">
      <w:rPr>
        <w:b/>
        <w:color w:val="00A88E"/>
        <w:sz w:val="20"/>
      </w:rPr>
      <w:tblPr/>
      <w:tcPr>
        <w:tcBorders>
          <w:bottom w:val="single" w:sz="12" w:space="0" w:color="000000" w:themeColor="text1"/>
        </w:tcBorders>
      </w:tcPr>
    </w:tblStylePr>
    <w:tblStylePr w:type="lastRow">
      <w:rPr>
        <w:b/>
      </w:rPr>
    </w:tblStylePr>
    <w:tblStylePr w:type="firstCol">
      <w:rPr>
        <w:b/>
      </w:rPr>
    </w:tblStylePr>
  </w:style>
  <w:style w:type="table" w:styleId="GridTable1Light">
    <w:name w:val="Grid Table 1 Light"/>
    <w:basedOn w:val="TableNormal"/>
    <w:uiPriority w:val="46"/>
    <w:rsid w:val="00BB30BC"/>
    <w:pPr>
      <w:spacing w:before="120" w:after="120" w:line="240" w:lineRule="auto"/>
      <w:ind w:left="57"/>
    </w:pPr>
    <w:tblPr>
      <w:tblStyleRowBandSize w:val="1"/>
      <w:tblStyleColBandSize w:val="1"/>
      <w:tblBorders>
        <w:insideH w:val="single" w:sz="4" w:space="0" w:color="auto"/>
        <w:insideV w:val="single" w:sz="4" w:space="0" w:color="auto"/>
      </w:tblBorders>
    </w:tblPr>
    <w:tblStylePr w:type="firstRow">
      <w:rPr>
        <w:b/>
        <w:bCs/>
        <w:color w:val="00A88E"/>
      </w:rPr>
      <w:tblPr/>
      <w:tcPr>
        <w:tcBorders>
          <w:bottom w:val="single" w:sz="12" w:space="0" w:color="000000" w:themeColor="text1"/>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1Light">
    <w:name w:val="List Table 1 Light"/>
    <w:basedOn w:val="TableNormal"/>
    <w:uiPriority w:val="46"/>
    <w:rsid w:val="00833414"/>
    <w:pPr>
      <w:spacing w:after="120" w:line="240" w:lineRule="auto"/>
      <w:ind w:left="57"/>
    </w:pPr>
    <w:rPr>
      <w:position w:val="-2"/>
    </w:rPr>
    <w:tblPr>
      <w:tblStyleRowBandSize w:val="1"/>
      <w:tblStyleColBandSize w:val="1"/>
    </w:tblPr>
    <w:tcPr>
      <w:tcMar>
        <w:top w:w="113" w:type="dxa"/>
        <w:bottom w:w="0" w:type="dxa"/>
      </w:tcMar>
      <w:vAlign w:val="center"/>
    </w:tcPr>
    <w:tblStylePr w:type="firstRow">
      <w:rPr>
        <w:b/>
        <w:bCs/>
        <w:color w:val="FFFFFF" w:themeColor="background1"/>
      </w:rPr>
      <w:tblPr/>
      <w:tcPr>
        <w:shd w:val="clear" w:color="auto" w:fill="00A78D"/>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Horz">
      <w:tblPr/>
      <w:tcPr>
        <w:tcBorders>
          <w:top w:val="nil"/>
          <w:left w:val="nil"/>
          <w:bottom w:val="nil"/>
          <w:right w:val="nil"/>
          <w:insideH w:val="nil"/>
          <w:insideV w:val="nil"/>
          <w:tl2br w:val="nil"/>
          <w:tr2bl w:val="nil"/>
        </w:tcBorders>
        <w:shd w:val="clear" w:color="auto" w:fill="D6EDE8"/>
      </w:tcPr>
    </w:tblStylePr>
  </w:style>
  <w:style w:type="table" w:styleId="ListTable1Light-Accent1">
    <w:name w:val="List Table 1 Light Accent 1"/>
    <w:basedOn w:val="TableNormal"/>
    <w:uiPriority w:val="46"/>
    <w:rsid w:val="009F6BDA"/>
    <w:pPr>
      <w:spacing w:after="0" w:line="240" w:lineRule="auto"/>
    </w:pPr>
    <w:tblPr>
      <w:tblStyleRowBandSize w:val="1"/>
    </w:tblPr>
    <w:tblStylePr w:type="firstRow">
      <w:rPr>
        <w:b/>
        <w:bCs/>
      </w:rPr>
      <w:tblPr/>
      <w:tcPr>
        <w:tcBorders>
          <w:bottom w:val="single" w:sz="4" w:space="0" w:color="31FFDE" w:themeColor="accent1" w:themeTint="99"/>
        </w:tcBorders>
      </w:tcPr>
    </w:tblStylePr>
    <w:tblStylePr w:type="lastRow">
      <w:rPr>
        <w:b/>
        <w:bCs/>
      </w:rPr>
      <w:tblPr/>
      <w:tcPr>
        <w:tcBorders>
          <w:top w:val="single" w:sz="4" w:space="0" w:color="31FFDE" w:themeColor="accent1" w:themeTint="99"/>
        </w:tcBorders>
      </w:tcPr>
    </w:tblStylePr>
    <w:tblStylePr w:type="firstCol">
      <w:rPr>
        <w:b/>
        <w:bCs/>
      </w:rPr>
    </w:tblStylePr>
    <w:tblStylePr w:type="lastCol">
      <w:rPr>
        <w:b/>
        <w:bCs/>
      </w:rPr>
    </w:tblStylePr>
    <w:tblStylePr w:type="band1Horz">
      <w:tblPr/>
      <w:tcPr>
        <w:shd w:val="clear" w:color="auto" w:fill="BAFFF4" w:themeFill="accent1" w:themeFillTint="33"/>
      </w:tcPr>
    </w:tblStylePr>
  </w:style>
  <w:style w:type="table" w:styleId="GridTable1Light-Accent1">
    <w:name w:val="Grid Table 1 Light Accent 1"/>
    <w:basedOn w:val="TableNormal"/>
    <w:uiPriority w:val="46"/>
    <w:rsid w:val="007F14AC"/>
    <w:pPr>
      <w:spacing w:after="0" w:line="240" w:lineRule="auto"/>
    </w:pPr>
    <w:tblPr>
      <w:tblStyleRowBandSize w:val="1"/>
      <w:tblStyleColBandSize w:val="1"/>
      <w:tblBorders>
        <w:top w:val="single" w:sz="4" w:space="0" w:color="76FFE9" w:themeColor="accent1" w:themeTint="66"/>
        <w:left w:val="single" w:sz="4" w:space="0" w:color="76FFE9" w:themeColor="accent1" w:themeTint="66"/>
        <w:bottom w:val="single" w:sz="4" w:space="0" w:color="76FFE9" w:themeColor="accent1" w:themeTint="66"/>
        <w:right w:val="single" w:sz="4" w:space="0" w:color="76FFE9" w:themeColor="accent1" w:themeTint="66"/>
        <w:insideH w:val="single" w:sz="4" w:space="0" w:color="76FFE9" w:themeColor="accent1" w:themeTint="66"/>
        <w:insideV w:val="single" w:sz="4" w:space="0" w:color="76FFE9" w:themeColor="accent1" w:themeTint="66"/>
      </w:tblBorders>
    </w:tblPr>
    <w:tblStylePr w:type="firstRow">
      <w:rPr>
        <w:b/>
        <w:bCs/>
      </w:rPr>
      <w:tblPr/>
      <w:tcPr>
        <w:tcBorders>
          <w:bottom w:val="single" w:sz="12" w:space="0" w:color="31FFDE" w:themeColor="accent1" w:themeTint="99"/>
        </w:tcBorders>
      </w:tcPr>
    </w:tblStylePr>
    <w:tblStylePr w:type="lastRow">
      <w:rPr>
        <w:b/>
        <w:bCs/>
      </w:rPr>
      <w:tblPr/>
      <w:tcPr>
        <w:tcBorders>
          <w:top w:val="double" w:sz="2" w:space="0" w:color="31FFDE"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unhideWhenUsed/>
    <w:rsid w:val="00FC065A"/>
    <w:rPr>
      <w:sz w:val="16"/>
      <w:szCs w:val="16"/>
    </w:rPr>
  </w:style>
  <w:style w:type="paragraph" w:styleId="CommentText">
    <w:name w:val="annotation text"/>
    <w:basedOn w:val="Normal"/>
    <w:link w:val="CommentTextChar"/>
    <w:uiPriority w:val="99"/>
    <w:unhideWhenUsed/>
    <w:rsid w:val="00FC065A"/>
    <w:pPr>
      <w:spacing w:line="240" w:lineRule="auto"/>
    </w:pPr>
    <w:rPr>
      <w:szCs w:val="20"/>
    </w:rPr>
  </w:style>
  <w:style w:type="character" w:customStyle="1" w:styleId="CommentTextChar">
    <w:name w:val="Comment Text Char"/>
    <w:basedOn w:val="DefaultParagraphFont"/>
    <w:link w:val="CommentText"/>
    <w:uiPriority w:val="99"/>
    <w:rsid w:val="00FC065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C065A"/>
    <w:rPr>
      <w:b/>
      <w:bCs/>
    </w:rPr>
  </w:style>
  <w:style w:type="character" w:customStyle="1" w:styleId="CommentSubjectChar">
    <w:name w:val="Comment Subject Char"/>
    <w:basedOn w:val="CommentTextChar"/>
    <w:link w:val="CommentSubject"/>
    <w:uiPriority w:val="99"/>
    <w:semiHidden/>
    <w:rsid w:val="00FC065A"/>
    <w:rPr>
      <w:rFonts w:ascii="Arial" w:hAnsi="Arial"/>
      <w:b/>
      <w:bCs/>
      <w:sz w:val="20"/>
      <w:szCs w:val="20"/>
    </w:rPr>
  </w:style>
  <w:style w:type="paragraph" w:styleId="BalloonText">
    <w:name w:val="Balloon Text"/>
    <w:basedOn w:val="Normal"/>
    <w:link w:val="BalloonTextChar"/>
    <w:uiPriority w:val="99"/>
    <w:unhideWhenUsed/>
    <w:qFormat/>
    <w:rsid w:val="009F14D2"/>
    <w:pPr>
      <w:spacing w:after="0"/>
    </w:pPr>
    <w:rPr>
      <w:rFonts w:asciiTheme="minorHAnsi" w:hAnsiTheme="minorHAnsi" w:cs="Segoe UI"/>
      <w:sz w:val="18"/>
      <w:szCs w:val="18"/>
    </w:rPr>
  </w:style>
  <w:style w:type="character" w:customStyle="1" w:styleId="BalloonTextChar">
    <w:name w:val="Balloon Text Char"/>
    <w:basedOn w:val="DefaultParagraphFont"/>
    <w:link w:val="BalloonText"/>
    <w:uiPriority w:val="99"/>
    <w:rsid w:val="009F14D2"/>
    <w:rPr>
      <w:rFonts w:cs="Segoe UI"/>
      <w:sz w:val="18"/>
      <w:szCs w:val="18"/>
    </w:rPr>
  </w:style>
  <w:style w:type="paragraph" w:styleId="ListBullet">
    <w:name w:val="List Bullet"/>
    <w:basedOn w:val="Normal"/>
    <w:uiPriority w:val="99"/>
    <w:unhideWhenUsed/>
    <w:rsid w:val="00D715CE"/>
    <w:pPr>
      <w:numPr>
        <w:numId w:val="1"/>
      </w:numPr>
      <w:contextualSpacing/>
    </w:pPr>
  </w:style>
  <w:style w:type="paragraph" w:styleId="ListBullet2">
    <w:name w:val="List Bullet 2"/>
    <w:basedOn w:val="Normal"/>
    <w:uiPriority w:val="99"/>
    <w:unhideWhenUsed/>
    <w:rsid w:val="00D715CE"/>
    <w:pPr>
      <w:numPr>
        <w:numId w:val="2"/>
      </w:numPr>
      <w:contextualSpacing/>
    </w:pPr>
  </w:style>
  <w:style w:type="paragraph" w:styleId="PlainText">
    <w:name w:val="Plain Text"/>
    <w:basedOn w:val="Normal"/>
    <w:link w:val="PlainTextChar"/>
    <w:uiPriority w:val="99"/>
    <w:unhideWhenUsed/>
    <w:rsid w:val="00590DC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590DC0"/>
    <w:rPr>
      <w:rFonts w:ascii="Consolas" w:hAnsi="Consolas"/>
      <w:sz w:val="21"/>
      <w:szCs w:val="21"/>
    </w:rPr>
  </w:style>
  <w:style w:type="table" w:styleId="PlainTable4">
    <w:name w:val="Plain Table 4"/>
    <w:basedOn w:val="TableNormal"/>
    <w:uiPriority w:val="44"/>
    <w:rsid w:val="00590DC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cimalAligned">
    <w:name w:val="Decimal Aligned"/>
    <w:basedOn w:val="Normal"/>
    <w:uiPriority w:val="40"/>
    <w:qFormat/>
    <w:rsid w:val="004C5E41"/>
    <w:pPr>
      <w:tabs>
        <w:tab w:val="decimal" w:pos="360"/>
      </w:tabs>
      <w:spacing w:after="200" w:line="276" w:lineRule="auto"/>
    </w:pPr>
    <w:rPr>
      <w:rFonts w:asciiTheme="minorHAnsi" w:eastAsiaTheme="minorEastAsia" w:hAnsiTheme="minorHAnsi" w:cs="Times New Roman"/>
      <w:sz w:val="22"/>
      <w:lang w:eastAsia="ru-RU"/>
    </w:rPr>
  </w:style>
  <w:style w:type="paragraph" w:styleId="FootnoteText">
    <w:name w:val="footnote text"/>
    <w:basedOn w:val="Normal"/>
    <w:link w:val="FootnoteTextChar"/>
    <w:uiPriority w:val="99"/>
    <w:unhideWhenUsed/>
    <w:rsid w:val="00214715"/>
    <w:pPr>
      <w:spacing w:after="0" w:line="240" w:lineRule="auto"/>
    </w:pPr>
    <w:rPr>
      <w:rFonts w:asciiTheme="minorHAnsi" w:eastAsiaTheme="minorEastAsia" w:hAnsiTheme="minorHAnsi" w:cs="Times New Roman"/>
      <w:sz w:val="18"/>
      <w:szCs w:val="20"/>
      <w:lang w:eastAsia="ru-RU"/>
    </w:rPr>
  </w:style>
  <w:style w:type="character" w:customStyle="1" w:styleId="FootnoteTextChar">
    <w:name w:val="Footnote Text Char"/>
    <w:basedOn w:val="DefaultParagraphFont"/>
    <w:link w:val="FootnoteText"/>
    <w:uiPriority w:val="99"/>
    <w:rsid w:val="00214715"/>
    <w:rPr>
      <w:rFonts w:eastAsiaTheme="minorEastAsia" w:cs="Times New Roman"/>
      <w:sz w:val="18"/>
      <w:szCs w:val="20"/>
      <w:lang w:eastAsia="ru-RU"/>
    </w:rPr>
  </w:style>
  <w:style w:type="table" w:styleId="LightShading-Accent1">
    <w:name w:val="Light Shading Accent 1"/>
    <w:basedOn w:val="TableNormal"/>
    <w:uiPriority w:val="60"/>
    <w:rsid w:val="004C5E41"/>
    <w:pPr>
      <w:spacing w:after="0" w:line="240" w:lineRule="auto"/>
    </w:pPr>
    <w:rPr>
      <w:rFonts w:eastAsiaTheme="minorEastAsia"/>
      <w:color w:val="007D69" w:themeColor="accent1" w:themeShade="BF"/>
      <w:lang w:eastAsia="ru-RU"/>
    </w:rPr>
    <w:tblPr>
      <w:tblStyleRowBandSize w:val="1"/>
      <w:tblStyleColBandSize w:val="1"/>
      <w:tblBorders>
        <w:top w:val="single" w:sz="8" w:space="0" w:color="00A88E" w:themeColor="accent1"/>
        <w:bottom w:val="single" w:sz="8" w:space="0" w:color="00A88E" w:themeColor="accent1"/>
      </w:tblBorders>
    </w:tblPr>
    <w:tblStylePr w:type="firstRow">
      <w:pPr>
        <w:spacing w:before="0" w:after="0" w:line="240" w:lineRule="auto"/>
      </w:pPr>
      <w:rPr>
        <w:b/>
        <w:bCs/>
      </w:rPr>
      <w:tblPr/>
      <w:tcPr>
        <w:tcBorders>
          <w:top w:val="single" w:sz="8" w:space="0" w:color="00A88E" w:themeColor="accent1"/>
          <w:left w:val="nil"/>
          <w:bottom w:val="single" w:sz="8" w:space="0" w:color="00A88E" w:themeColor="accent1"/>
          <w:right w:val="nil"/>
          <w:insideH w:val="nil"/>
          <w:insideV w:val="nil"/>
        </w:tcBorders>
      </w:tcPr>
    </w:tblStylePr>
    <w:tblStylePr w:type="lastRow">
      <w:pPr>
        <w:spacing w:before="0" w:after="0" w:line="240" w:lineRule="auto"/>
      </w:pPr>
      <w:rPr>
        <w:b/>
        <w:bCs/>
      </w:rPr>
      <w:tblPr/>
      <w:tcPr>
        <w:tcBorders>
          <w:top w:val="single" w:sz="8" w:space="0" w:color="00A88E" w:themeColor="accent1"/>
          <w:left w:val="nil"/>
          <w:bottom w:val="single" w:sz="8" w:space="0" w:color="00A88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FF1" w:themeFill="accent1" w:themeFillTint="3F"/>
      </w:tcPr>
    </w:tblStylePr>
    <w:tblStylePr w:type="band1Horz">
      <w:tblPr/>
      <w:tcPr>
        <w:tcBorders>
          <w:left w:val="nil"/>
          <w:right w:val="nil"/>
          <w:insideH w:val="nil"/>
          <w:insideV w:val="nil"/>
        </w:tcBorders>
        <w:shd w:val="clear" w:color="auto" w:fill="AAFFF1" w:themeFill="accent1" w:themeFillTint="3F"/>
      </w:tcPr>
    </w:tblStylePr>
  </w:style>
  <w:style w:type="table" w:styleId="LightList">
    <w:name w:val="Light List"/>
    <w:basedOn w:val="TableNormal"/>
    <w:uiPriority w:val="61"/>
    <w:rsid w:val="004C5E41"/>
    <w:pPr>
      <w:spacing w:after="0" w:line="240" w:lineRule="auto"/>
    </w:pPr>
    <w:rPr>
      <w:rFonts w:eastAsiaTheme="minorEastAsia"/>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EndnoteReference">
    <w:name w:val="endnote reference"/>
    <w:basedOn w:val="DefaultParagraphFont"/>
    <w:uiPriority w:val="99"/>
    <w:unhideWhenUsed/>
    <w:rsid w:val="00BC2924"/>
    <w:rPr>
      <w:vertAlign w:val="superscript"/>
    </w:rPr>
  </w:style>
  <w:style w:type="paragraph" w:styleId="Header">
    <w:name w:val="header"/>
    <w:basedOn w:val="Normal"/>
    <w:link w:val="HeaderChar"/>
    <w:uiPriority w:val="99"/>
    <w:unhideWhenUsed/>
    <w:rsid w:val="00CD429F"/>
    <w:pPr>
      <w:tabs>
        <w:tab w:val="center" w:pos="4677"/>
        <w:tab w:val="right" w:pos="9355"/>
      </w:tabs>
      <w:spacing w:after="0" w:line="240" w:lineRule="auto"/>
    </w:pPr>
  </w:style>
  <w:style w:type="character" w:customStyle="1" w:styleId="HeaderChar">
    <w:name w:val="Header Char"/>
    <w:basedOn w:val="DefaultParagraphFont"/>
    <w:link w:val="Header"/>
    <w:uiPriority w:val="99"/>
    <w:rsid w:val="00CD429F"/>
    <w:rPr>
      <w:rFonts w:ascii="Arial" w:hAnsi="Arial"/>
      <w:sz w:val="18"/>
    </w:rPr>
  </w:style>
  <w:style w:type="paragraph" w:styleId="Footer">
    <w:name w:val="footer"/>
    <w:basedOn w:val="Normal"/>
    <w:link w:val="FooterChar"/>
    <w:uiPriority w:val="99"/>
    <w:unhideWhenUsed/>
    <w:rsid w:val="00CD429F"/>
    <w:pPr>
      <w:tabs>
        <w:tab w:val="center" w:pos="4677"/>
        <w:tab w:val="right" w:pos="9355"/>
      </w:tabs>
      <w:spacing w:after="0" w:line="240" w:lineRule="auto"/>
    </w:pPr>
  </w:style>
  <w:style w:type="character" w:customStyle="1" w:styleId="FooterChar">
    <w:name w:val="Footer Char"/>
    <w:basedOn w:val="DefaultParagraphFont"/>
    <w:link w:val="Footer"/>
    <w:uiPriority w:val="99"/>
    <w:rsid w:val="00CD429F"/>
    <w:rPr>
      <w:rFonts w:ascii="Arial" w:hAnsi="Arial"/>
      <w:sz w:val="18"/>
    </w:rPr>
  </w:style>
  <w:style w:type="paragraph" w:styleId="NormalWeb">
    <w:name w:val="Normal (Web)"/>
    <w:basedOn w:val="Normal"/>
    <w:uiPriority w:val="99"/>
    <w:semiHidden/>
    <w:unhideWhenUsed/>
    <w:rsid w:val="00BC07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BlockText">
    <w:name w:val="Block Text"/>
    <w:basedOn w:val="Normal"/>
    <w:uiPriority w:val="99"/>
    <w:unhideWhenUsed/>
    <w:rsid w:val="00C804C4"/>
    <w:pPr>
      <w:pBdr>
        <w:top w:val="single" w:sz="2" w:space="10" w:color="00A88E" w:themeColor="accent1"/>
        <w:left w:val="single" w:sz="2" w:space="10" w:color="00A88E" w:themeColor="accent1"/>
        <w:bottom w:val="single" w:sz="2" w:space="10" w:color="00A88E" w:themeColor="accent1"/>
        <w:right w:val="single" w:sz="2" w:space="10" w:color="00A88E" w:themeColor="accent1"/>
      </w:pBdr>
      <w:spacing w:before="480" w:after="600"/>
      <w:ind w:left="227" w:right="227"/>
    </w:pPr>
    <w:rPr>
      <w:rFonts w:asciiTheme="minorHAnsi" w:eastAsiaTheme="minorEastAsia" w:hAnsiTheme="minorHAnsi"/>
      <w:i/>
      <w:iCs/>
      <w:color w:val="00A88E" w:themeColor="accent1"/>
    </w:rPr>
  </w:style>
  <w:style w:type="character" w:customStyle="1" w:styleId="NoSpacingChar">
    <w:name w:val="No Spacing Char"/>
    <w:basedOn w:val="DefaultParagraphFont"/>
    <w:link w:val="NoSpacing"/>
    <w:uiPriority w:val="1"/>
    <w:rsid w:val="003D7887"/>
    <w:rPr>
      <w:rFonts w:ascii="Arial" w:hAnsi="Arial"/>
      <w:sz w:val="20"/>
    </w:rPr>
  </w:style>
  <w:style w:type="character" w:styleId="PlaceholderText">
    <w:name w:val="Placeholder Text"/>
    <w:basedOn w:val="DefaultParagraphFont"/>
    <w:uiPriority w:val="99"/>
    <w:semiHidden/>
    <w:rsid w:val="008A6345"/>
    <w:rPr>
      <w:color w:val="808080"/>
    </w:rPr>
  </w:style>
  <w:style w:type="table" w:customStyle="1" w:styleId="1">
    <w:name w:val="Стиль1"/>
    <w:basedOn w:val="TableNormal"/>
    <w:uiPriority w:val="99"/>
    <w:rsid w:val="00BB30BC"/>
    <w:pPr>
      <w:spacing w:after="0" w:line="240" w:lineRule="auto"/>
    </w:pPr>
    <w:tblPr/>
    <w:tblStylePr w:type="firstRow">
      <w:tblPr/>
      <w:tcPr>
        <w:tcBorders>
          <w:bottom w:val="nil"/>
        </w:tcBorders>
      </w:tcPr>
    </w:tblStylePr>
  </w:style>
  <w:style w:type="paragraph" w:customStyle="1" w:styleId="Lead">
    <w:name w:val="Lead"/>
    <w:basedOn w:val="Normal"/>
    <w:next w:val="Normal"/>
    <w:uiPriority w:val="12"/>
    <w:qFormat/>
    <w:rsid w:val="002A6A49"/>
    <w:pPr>
      <w:spacing w:after="480" w:line="280" w:lineRule="exact"/>
    </w:pPr>
    <w:rPr>
      <w:color w:val="808285"/>
      <w:sz w:val="24"/>
    </w:rPr>
  </w:style>
  <w:style w:type="character" w:styleId="UnresolvedMention">
    <w:name w:val="Unresolved Mention"/>
    <w:basedOn w:val="DefaultParagraphFont"/>
    <w:uiPriority w:val="99"/>
    <w:semiHidden/>
    <w:unhideWhenUsed/>
    <w:rsid w:val="009226DB"/>
    <w:rPr>
      <w:color w:val="605E5C"/>
      <w:shd w:val="clear" w:color="auto" w:fill="E1DFDD"/>
    </w:rPr>
  </w:style>
  <w:style w:type="table" w:styleId="GridTable2-Accent6">
    <w:name w:val="Grid Table 2 Accent 6"/>
    <w:basedOn w:val="TableNormal"/>
    <w:uiPriority w:val="47"/>
    <w:rsid w:val="00264BC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ui-provider">
    <w:name w:val="ui-provider"/>
    <w:basedOn w:val="DefaultParagraphFont"/>
    <w:rsid w:val="00264BCC"/>
  </w:style>
  <w:style w:type="character" w:styleId="FollowedHyperlink">
    <w:name w:val="FollowedHyperlink"/>
    <w:basedOn w:val="DefaultParagraphFont"/>
    <w:uiPriority w:val="99"/>
    <w:semiHidden/>
    <w:unhideWhenUsed/>
    <w:rsid w:val="00B071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894048">
      <w:bodyDiv w:val="1"/>
      <w:marLeft w:val="0"/>
      <w:marRight w:val="0"/>
      <w:marTop w:val="0"/>
      <w:marBottom w:val="0"/>
      <w:divBdr>
        <w:top w:val="none" w:sz="0" w:space="0" w:color="auto"/>
        <w:left w:val="none" w:sz="0" w:space="0" w:color="auto"/>
        <w:bottom w:val="none" w:sz="0" w:space="0" w:color="auto"/>
        <w:right w:val="none" w:sz="0" w:space="0" w:color="auto"/>
      </w:divBdr>
    </w:div>
    <w:div w:id="1715620690">
      <w:bodyDiv w:val="1"/>
      <w:marLeft w:val="0"/>
      <w:marRight w:val="0"/>
      <w:marTop w:val="0"/>
      <w:marBottom w:val="0"/>
      <w:divBdr>
        <w:top w:val="none" w:sz="0" w:space="0" w:color="auto"/>
        <w:left w:val="none" w:sz="0" w:space="0" w:color="auto"/>
        <w:bottom w:val="none" w:sz="0" w:space="0" w:color="auto"/>
        <w:right w:val="none" w:sz="0" w:space="0" w:color="auto"/>
      </w:divBdr>
    </w:div>
    <w:div w:id="1943755389">
      <w:bodyDiv w:val="1"/>
      <w:marLeft w:val="0"/>
      <w:marRight w:val="0"/>
      <w:marTop w:val="0"/>
      <w:marBottom w:val="0"/>
      <w:divBdr>
        <w:top w:val="none" w:sz="0" w:space="0" w:color="auto"/>
        <w:left w:val="none" w:sz="0" w:space="0" w:color="auto"/>
        <w:bottom w:val="none" w:sz="0" w:space="0" w:color="auto"/>
        <w:right w:val="none" w:sz="0" w:space="0" w:color="auto"/>
      </w:divBdr>
      <w:divsChild>
        <w:div w:id="140848274">
          <w:marLeft w:val="432"/>
          <w:marRight w:val="432"/>
          <w:marTop w:val="0"/>
          <w:marBottom w:val="0"/>
          <w:divBdr>
            <w:top w:val="none" w:sz="0" w:space="0" w:color="auto"/>
            <w:left w:val="none" w:sz="0" w:space="0" w:color="auto"/>
            <w:bottom w:val="none" w:sz="0" w:space="0" w:color="auto"/>
            <w:right w:val="none" w:sz="0" w:space="0" w:color="auto"/>
          </w:divBdr>
        </w:div>
      </w:divsChild>
    </w:div>
    <w:div w:id="1993556822">
      <w:bodyDiv w:val="1"/>
      <w:marLeft w:val="0"/>
      <w:marRight w:val="0"/>
      <w:marTop w:val="0"/>
      <w:marBottom w:val="0"/>
      <w:divBdr>
        <w:top w:val="none" w:sz="0" w:space="0" w:color="auto"/>
        <w:left w:val="none" w:sz="0" w:space="0" w:color="auto"/>
        <w:bottom w:val="none" w:sz="0" w:space="0" w:color="auto"/>
        <w:right w:val="none" w:sz="0" w:space="0" w:color="auto"/>
      </w:divBdr>
    </w:div>
    <w:div w:id="2101441449">
      <w:bodyDiv w:val="1"/>
      <w:marLeft w:val="0"/>
      <w:marRight w:val="0"/>
      <w:marTop w:val="0"/>
      <w:marBottom w:val="0"/>
      <w:divBdr>
        <w:top w:val="none" w:sz="0" w:space="0" w:color="auto"/>
        <w:left w:val="none" w:sz="0" w:space="0" w:color="auto"/>
        <w:bottom w:val="none" w:sz="0" w:space="0" w:color="auto"/>
        <w:right w:val="none" w:sz="0" w:space="0" w:color="auto"/>
      </w:divBdr>
      <w:divsChild>
        <w:div w:id="1542981626">
          <w:marLeft w:val="432"/>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forms.office.com/e/vqs8QLRBw7" TargetMode="External"/><Relationship Id="rId26" Type="http://schemas.openxmlformats.org/officeDocument/2006/relationships/hyperlink" Target="http://www.academy.kaspersky.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www.kaspersky.com/"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trishia.octaviano@kaspersky.com" TargetMode="External"/><Relationship Id="rId29" Type="http://schemas.openxmlformats.org/officeDocument/2006/relationships/fontTable" Target="fontTable.xml"/><Relationship Id="Rc5eed56079e249a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hyperlink" Target="mailto:academy@kaspersky.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ctaviano\Documents\Projects\SecurIT%20Cup\SecuIT%20Cup%202023\SecurIT%20Cup%202023%20APAC_Call%20for%20Tenders%20v1_5%20June%202023.dotx" TargetMode="External"/></Relationships>
</file>

<file path=word/theme/theme1.xml><?xml version="1.0" encoding="utf-8"?>
<a:theme xmlns:a="http://schemas.openxmlformats.org/drawingml/2006/main" name="Office Theme">
  <a:themeElements>
    <a:clrScheme name="Kaspersky Lab">
      <a:dk1>
        <a:sysClr val="windowText" lastClr="000000"/>
      </a:dk1>
      <a:lt1>
        <a:sysClr val="window" lastClr="FFFFFF"/>
      </a:lt1>
      <a:dk2>
        <a:srgbClr val="44546A"/>
      </a:dk2>
      <a:lt2>
        <a:srgbClr val="E7E6E6"/>
      </a:lt2>
      <a:accent1>
        <a:srgbClr val="00A88E"/>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2023-06-29T00:00:00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272D215DDAFFE9408ABF747738CF802E" ma:contentTypeVersion="2" ma:contentTypeDescription="Создание документа." ma:contentTypeScope="" ma:versionID="fabf70d1b1982a2d2614ed03a02c17fa">
  <xsd:schema xmlns:xsd="http://www.w3.org/2001/XMLSchema" xmlns:xs="http://www.w3.org/2001/XMLSchema" xmlns:p="http://schemas.microsoft.com/office/2006/metadata/properties" xmlns:ns2="114ae525-1e46-4b6a-bfbd-19e35ba9f149" targetNamespace="http://schemas.microsoft.com/office/2006/metadata/properties" ma:root="true" ma:fieldsID="4344d2bf4e77be816e895084a1705446" ns2:_="">
    <xsd:import namespace="114ae525-1e46-4b6a-bfbd-19e35ba9f14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4ae525-1e46-4b6a-bfbd-19e35ba9f1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F73D46-DA72-4F72-AF2B-A4A9E8F397E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5B85E95-2072-42D0-8A02-9503DB494D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4ae525-1e46-4b6a-bfbd-19e35ba9f1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80B43C-5E66-49C0-8AED-44BB2AFE47E1}">
  <ds:schemaRefs>
    <ds:schemaRef ds:uri="http://schemas.microsoft.com/sharepoint/v3/contenttype/forms"/>
  </ds:schemaRefs>
</ds:datastoreItem>
</file>

<file path=customXml/itemProps5.xml><?xml version="1.0" encoding="utf-8"?>
<ds:datastoreItem xmlns:ds="http://schemas.openxmlformats.org/officeDocument/2006/customXml" ds:itemID="{E9CCF638-B7E8-4101-B85C-3DE6D1978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SecurIT Cup 2023 APAC_Call for Tenders v1_5 June 2023</Template>
  <TotalTime>171</TotalTime>
  <Pages>4</Pages>
  <Words>600</Words>
  <Characters>3423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Kids’ Cyber Resilience – Online Workshop for Educators</vt:lpstr>
    </vt:vector>
  </TitlesOfParts>
  <Company>Kaspersky</Company>
  <LinksUpToDate>false</LinksUpToDate>
  <CharactersWithSpaces>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Kids’ Cyber Resilience – Online Workshop for Educators</dc:title>
  <dc:subject>CALL FOR APPLICATIONS - APAC</dc:subject>
  <dc:creator>Trishia Octaviano</dc:creator>
  <cp:keywords/>
  <dc:description/>
  <cp:lastModifiedBy>Nina Shikova</cp:lastModifiedBy>
  <cp:revision>4</cp:revision>
  <cp:lastPrinted>2023-07-03T09:14:00Z</cp:lastPrinted>
  <dcterms:created xsi:type="dcterms:W3CDTF">2023-07-04T10:44:00Z</dcterms:created>
  <dcterms:modified xsi:type="dcterms:W3CDTF">2023-07-10T12:35:00Z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0x010100272D215DDAFFE9408ABF747738CF802E</vt:lpwstr>
  </property>
</Properties>
</file>